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DCF" w:rsidRDefault="00453DCF" w:rsidP="00F63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:31.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Harding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453DCF" w:rsidRDefault="00453DCF" w:rsidP="00F63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3DCF" w:rsidRDefault="00453DCF" w:rsidP="00F63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453DCF" w:rsidRDefault="00453DCF" w:rsidP="00F63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53DCF" w:rsidSect="00453DC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53DCF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632C7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32C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2004-07-23T16:51:00Z</dcterms:created>
  <dcterms:modified xsi:type="dcterms:W3CDTF">2004-07-23T16:51:00Z</dcterms:modified>
</cp:coreProperties>
</file>