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604" w:rsidRDefault="00C23604" w:rsidP="00CC7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:36.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Jerauld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C23604" w:rsidRDefault="00C23604" w:rsidP="00CC7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3604" w:rsidRDefault="00C23604" w:rsidP="00CC7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C23604" w:rsidRDefault="00C23604" w:rsidP="00CC7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23604" w:rsidSect="00C2360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23604"/>
    <w:rsid w:val="00C33982"/>
    <w:rsid w:val="00C6577A"/>
    <w:rsid w:val="00C863A1"/>
    <w:rsid w:val="00CB7B64"/>
    <w:rsid w:val="00CC791C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791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</Words>
  <Characters>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2004-07-23T16:52:00Z</dcterms:created>
  <dcterms:modified xsi:type="dcterms:W3CDTF">2004-07-23T16:53:00Z</dcterms:modified>
</cp:coreProperties>
</file>