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D5A" w:rsidRDefault="00FF1D5A" w:rsidP="005E31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39.</w:t>
          </w:r>
        </w:smartTag>
        <w:r>
          <w:rPr>
            <w:rFonts w:ascii="Times New Roman" w:hAnsi="Times New Roman"/>
            <w:b/>
            <w:sz w:val="24"/>
          </w:rPr>
          <w:t>  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Lake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FF1D5A" w:rsidRDefault="00FF1D5A" w:rsidP="005E31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1D5A" w:rsidRDefault="00FF1D5A" w:rsidP="005E31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FF1D5A" w:rsidRDefault="00FF1D5A" w:rsidP="005E31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F1D5A" w:rsidSect="00FF1D5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5E317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F1D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17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2004-07-23T16:53:00Z</dcterms:created>
  <dcterms:modified xsi:type="dcterms:W3CDTF">2004-07-23T16:53:00Z</dcterms:modified>
</cp:coreProperties>
</file>