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D7F" w:rsidRDefault="002A1D7F" w:rsidP="0056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:40.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Lawrence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2A1D7F" w:rsidRDefault="002A1D7F" w:rsidP="0056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1D7F" w:rsidRDefault="002A1D7F" w:rsidP="0056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2A1D7F" w:rsidRDefault="002A1D7F" w:rsidP="005652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1D7F" w:rsidSect="002A1D7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A1D7F"/>
    <w:rsid w:val="002D6964"/>
    <w:rsid w:val="003F3E33"/>
    <w:rsid w:val="004154D8"/>
    <w:rsid w:val="005016CD"/>
    <w:rsid w:val="005652BF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52B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2004-07-23T16:53:00Z</dcterms:created>
  <dcterms:modified xsi:type="dcterms:W3CDTF">2004-07-23T16:53:00Z</dcterms:modified>
</cp:coreProperties>
</file>