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2ACA" w:rsidRDefault="00EF2ACA" w:rsidP="004628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:41.  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Lincoln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refuges.</w:t>
      </w:r>
      <w:r>
        <w:rPr>
          <w:rFonts w:ascii="Times New Roman" w:hAnsi="Times New Roman"/>
          <w:sz w:val="24"/>
        </w:rPr>
        <w:t xml:space="preserve"> Repealed.</w:t>
      </w:r>
    </w:p>
    <w:p w:rsidR="00EF2ACA" w:rsidRDefault="00EF2ACA" w:rsidP="004628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F2ACA" w:rsidRDefault="00EF2ACA" w:rsidP="004628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6 SDR 44, effective November 7, 1979; 8 SDR 85, effective January 18, 1982; 10 SDR 76, 10 SDR 102, effective July 1, 1984; repealed, 29 SDR 147, effective May 6, 2003.</w:t>
      </w:r>
    </w:p>
    <w:p w:rsidR="00EF2ACA" w:rsidRDefault="00EF2ACA" w:rsidP="004628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F2ACA" w:rsidSect="00EF2AC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4628C4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33982"/>
    <w:rsid w:val="00C6577A"/>
    <w:rsid w:val="00C863A1"/>
    <w:rsid w:val="00CB7B64"/>
    <w:rsid w:val="00CE3E6F"/>
    <w:rsid w:val="00E52ADD"/>
    <w:rsid w:val="00EF2AC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28C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37</Words>
  <Characters>212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2004-07-23T16:54:00Z</dcterms:created>
  <dcterms:modified xsi:type="dcterms:W3CDTF">2004-07-23T16:54:00Z</dcterms:modified>
</cp:coreProperties>
</file>