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E47" w:rsidRDefault="00E90E47" w:rsidP="004F72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:50.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Moody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E90E47" w:rsidRDefault="00E90E47" w:rsidP="004F72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0E47" w:rsidRDefault="00E90E47" w:rsidP="004F72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44, effective </w:t>
      </w:r>
      <w:smartTag w:uri="urn:schemas-microsoft-com:office:smarttags" w:element="date">
        <w:smartTagPr>
          <w:attr w:name="Year" w:val="1979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1979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E90E47" w:rsidRDefault="00E90E47" w:rsidP="004F72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90E47" w:rsidSect="00E90E4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F7287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E90E47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28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2004-07-23T16:56:00Z</dcterms:created>
  <dcterms:modified xsi:type="dcterms:W3CDTF">2004-07-23T16:56:00Z</dcterms:modified>
</cp:coreProperties>
</file>