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DFF" w:rsidRDefault="00E13DFF" w:rsidP="00BA40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:51.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Pennington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E13DFF" w:rsidRDefault="00E13DFF" w:rsidP="00BA40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3DFF" w:rsidRDefault="00E13DFF" w:rsidP="00BA40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E13DFF" w:rsidRDefault="00E13DFF" w:rsidP="00BA404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3DFF" w:rsidSect="00E13DF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A4043"/>
    <w:rsid w:val="00BD2CC9"/>
    <w:rsid w:val="00C33982"/>
    <w:rsid w:val="00C6577A"/>
    <w:rsid w:val="00C863A1"/>
    <w:rsid w:val="00CB7B64"/>
    <w:rsid w:val="00CE3E6F"/>
    <w:rsid w:val="00E13DF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404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2004-07-23T16:56:00Z</dcterms:created>
  <dcterms:modified xsi:type="dcterms:W3CDTF">2004-07-23T16:56:00Z</dcterms:modified>
</cp:coreProperties>
</file>