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CB1" w:rsidRDefault="00206CB1" w:rsidP="001A2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:56.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Shannon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206CB1" w:rsidRDefault="00206CB1" w:rsidP="001A2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06CB1" w:rsidRDefault="00206CB1" w:rsidP="001A2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206CB1" w:rsidRDefault="00206CB1" w:rsidP="001A22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06CB1" w:rsidSect="00206CB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A22C3"/>
    <w:rsid w:val="00206CB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22C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2004-07-23T16:57:00Z</dcterms:created>
  <dcterms:modified xsi:type="dcterms:W3CDTF">2004-07-23T16:57:00Z</dcterms:modified>
</cp:coreProperties>
</file>