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56E6" w:rsidRDefault="008D56E6" w:rsidP="00E97F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:60.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Todd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8D56E6" w:rsidRDefault="008D56E6" w:rsidP="00E97F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D56E6" w:rsidRDefault="008D56E6" w:rsidP="00E97F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8D56E6" w:rsidRDefault="008D56E6" w:rsidP="00E97F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D56E6" w:rsidSect="008D56E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8D56E6"/>
    <w:rsid w:val="00912D30"/>
    <w:rsid w:val="00930C91"/>
    <w:rsid w:val="00A37C8E"/>
    <w:rsid w:val="00A9551B"/>
    <w:rsid w:val="00AA658A"/>
    <w:rsid w:val="00AC1B53"/>
    <w:rsid w:val="00BD2CC9"/>
    <w:rsid w:val="00C33982"/>
    <w:rsid w:val="00C6577A"/>
    <w:rsid w:val="00C863A1"/>
    <w:rsid w:val="00CB7B64"/>
    <w:rsid w:val="00CE3E6F"/>
    <w:rsid w:val="00E52ADD"/>
    <w:rsid w:val="00E97F93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7F9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2004-07-23T16:58:00Z</dcterms:created>
  <dcterms:modified xsi:type="dcterms:W3CDTF">2004-07-23T16:58:00Z</dcterms:modified>
</cp:coreProperties>
</file>