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7DD" w:rsidRDefault="005817DD" w:rsidP="00E76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:62.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Turner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5817DD" w:rsidRDefault="005817DD" w:rsidP="00E76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7DD" w:rsidRDefault="005817DD" w:rsidP="00E76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5817DD" w:rsidRDefault="005817DD" w:rsidP="00E76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17DD" w:rsidSect="005817D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817D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E76373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37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2004-07-23T16:59:00Z</dcterms:created>
  <dcterms:modified xsi:type="dcterms:W3CDTF">2004-07-23T16:59:00Z</dcterms:modified>
</cp:coreProperties>
</file>