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208" w:rsidRDefault="00DE4208" w:rsidP="004E7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:63.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Union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DE4208" w:rsidRDefault="00DE4208" w:rsidP="004E7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E4208" w:rsidRDefault="00DE4208" w:rsidP="004E7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DE4208" w:rsidRDefault="00DE4208" w:rsidP="004E7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E4208" w:rsidSect="00DE420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E7D49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DE4208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7D4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2004-07-23T16:59:00Z</dcterms:created>
  <dcterms:modified xsi:type="dcterms:W3CDTF">2004-07-23T16:59:00Z</dcterms:modified>
</cp:coreProperties>
</file>