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EA9" w:rsidRDefault="003D6EA9" w:rsidP="00580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:65.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Washabaugh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3D6EA9" w:rsidRDefault="003D6EA9" w:rsidP="00580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6EA9" w:rsidRDefault="003D6EA9" w:rsidP="00580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3D6EA9" w:rsidRDefault="003D6EA9" w:rsidP="00580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6EA9" w:rsidSect="003D6EA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D6EA9"/>
    <w:rsid w:val="003F3E33"/>
    <w:rsid w:val="004154D8"/>
    <w:rsid w:val="005016CD"/>
    <w:rsid w:val="005806CB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06C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2004-07-23T16:59:00Z</dcterms:created>
  <dcterms:modified xsi:type="dcterms:W3CDTF">2004-07-23T16:59:00Z</dcterms:modified>
</cp:coreProperties>
</file>