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b/>
            <w:sz w:val="24"/>
          </w:rPr>
          <w:t>13:05</w:t>
        </w:r>
      </w:smartTag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ASSESSMENT OF DELINQUENT FEE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delinquent fee.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delinquent fee.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request.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12:13:05:04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decision.</w:t>
      </w: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3A14" w:rsidRDefault="00EB3A14" w:rsidP="004220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3A14" w:rsidSect="00EB3A1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220A0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EB3A14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0A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12:13:05</dc:title>
  <dc:subject/>
  <dc:creator>lrpr15454</dc:creator>
  <cp:keywords/>
  <dc:description/>
  <cp:lastModifiedBy>lrpr15454</cp:lastModifiedBy>
  <cp:revision>1</cp:revision>
  <dcterms:created xsi:type="dcterms:W3CDTF">2004-06-03T20:51:00Z</dcterms:created>
  <dcterms:modified xsi:type="dcterms:W3CDTF">2004-06-03T20:52:00Z</dcterms:modified>
</cp:coreProperties>
</file>