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DB9" w:rsidRDefault="00872DB9" w:rsidP="00075E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41:08:01:03.  Muskrat trapping season established in Black Hills Fire Protection District.</w:t>
      </w:r>
      <w:r>
        <w:t xml:space="preserve"> Repealed.</w:t>
      </w:r>
    </w:p>
    <w:p w:rsidR="00872DB9" w:rsidRDefault="00872DB9" w:rsidP="00075E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 xml:space="preserve"> </w:t>
      </w:r>
    </w:p>
    <w:p w:rsidR="00872DB9" w:rsidRDefault="00872DB9" w:rsidP="00075E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1 SDR 26, effective September 11, 1974; 5 SDR 19, effective September 14, 1978; 6 SDR 14, effective August 23, 1979; 7 SDR 21, effective September 15, 1980; 9 SDR 30, effective September 13, 1982; 10 SDR 12, effective August 17, 1983; 10 SDR 76, 10 SDR 102, effective July 1, 1984; 11 SDR 30, effective August 30, 1984; 12 SDR 22, effective August 21, 1985; 13 SDR 26, effective September 10, 1986; 14 SDR 40, effective September 23, 1987; 15 SDR 24, effective August 14, 1988; 18 SDR 33, effective August 19, 1991; repealed, 39 SDR 10, effective August 1, 2012.</w:t>
      </w:r>
    </w:p>
    <w:p w:rsidR="00872DB9" w:rsidRDefault="00872DB9" w:rsidP="00075E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72DB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5E70"/>
    <w:rsid w:val="00075E70"/>
    <w:rsid w:val="00086AE4"/>
    <w:rsid w:val="00872DB9"/>
    <w:rsid w:val="008B09B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104</Words>
  <Characters>594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2012-08-02T14:35:00Z</dcterms:created>
  <dcterms:modified xsi:type="dcterms:W3CDTF">2012-08-02T14:35:00Z</dcterms:modified>
</cp:coreProperties>
</file>