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72F" w:rsidRDefault="003A672F" w:rsidP="00C12E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2"/>
          <w:attr w:name="Minute" w:val="15"/>
        </w:smartTagPr>
        <w:r>
          <w:rPr>
            <w:rFonts w:ascii="Times New Roman" w:hAnsi="Times New Roman"/>
            <w:b/>
            <w:sz w:val="24"/>
          </w:rPr>
          <w:t>12:15:01</w:t>
        </w:r>
      </w:smartTag>
      <w:r>
        <w:rPr>
          <w:rFonts w:ascii="Times New Roman" w:hAnsi="Times New Roman"/>
          <w:b/>
          <w:sz w:val="24"/>
        </w:rPr>
        <w:t>:05.  Notice of hearing.</w:t>
      </w:r>
      <w:r>
        <w:rPr>
          <w:rFonts w:ascii="Times New Roman" w:hAnsi="Times New Roman"/>
          <w:sz w:val="24"/>
        </w:rPr>
        <w:t xml:space="preserve"> At least 20 days before the date set by the council for hearing, the council shall serve by mail a copy of a notice of hearing upon the petitioner and other interested or affected parties.</w:t>
      </w:r>
    </w:p>
    <w:p w:rsidR="003A672F" w:rsidRDefault="003A672F" w:rsidP="00C12E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672F" w:rsidRDefault="003A672F" w:rsidP="00C12E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125, effective </w:t>
      </w:r>
      <w:smartTag w:uri="urn:schemas-microsoft-com:office:smarttags" w:element="date">
        <w:smartTagPr>
          <w:attr w:name="Month" w:val="2"/>
          <w:attr w:name="Day" w:val="2"/>
          <w:attr w:name="Year" w:val="1986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>; 12 SDR 128, 12 SDR 154, effective July 1, 1986; 37 SDR 133, effective January 18, 2011.</w:t>
      </w:r>
    </w:p>
    <w:p w:rsidR="003A672F" w:rsidRDefault="003A672F" w:rsidP="00C12E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38-27-8.1, 38-27-14.</w:t>
      </w:r>
    </w:p>
    <w:p w:rsidR="003A672F" w:rsidRDefault="003A672F" w:rsidP="00C12E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1-26-16, 38-27-8.1.</w:t>
      </w:r>
    </w:p>
    <w:p w:rsidR="003A672F" w:rsidRDefault="003A672F" w:rsidP="00C12E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672F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2E0B"/>
    <w:rsid w:val="003A672F"/>
    <w:rsid w:val="00961235"/>
    <w:rsid w:val="009A41DB"/>
    <w:rsid w:val="00A7076E"/>
    <w:rsid w:val="00C12E0B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E0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67</Words>
  <Characters>384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2011-01-23T18:02:00Z</dcterms:created>
  <dcterms:modified xsi:type="dcterms:W3CDTF">2011-01-23T18:02:00Z</dcterms:modified>
</cp:coreProperties>
</file>