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E63" w:rsidRDefault="005F0E63" w:rsidP="00E52C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41:10:02:11.  List of endangered crustaceans.</w:t>
      </w:r>
      <w:r>
        <w:rPr>
          <w:rFonts w:ascii="Times New Roman" w:hAnsi="Times New Roman"/>
          <w:sz w:val="24"/>
        </w:rPr>
        <w:t xml:space="preserve"> Repealed.</w:t>
      </w:r>
    </w:p>
    <w:p w:rsidR="005F0E63" w:rsidRDefault="005F0E63" w:rsidP="00E52C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0E63" w:rsidRDefault="005F0E63" w:rsidP="00E52C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57, effective </w:t>
      </w:r>
      <w:smartTag w:uri="urn:schemas-microsoft-com:office:smarttags" w:element="date">
        <w:smartTagPr>
          <w:attr w:name="Year" w:val="1978"/>
          <w:attr w:name="Day" w:val="16"/>
          <w:attr w:name="Month" w:val="3"/>
        </w:smartTagPr>
        <w:r>
          <w:rPr>
            <w:rFonts w:ascii="Times New Roman" w:hAnsi="Times New Roman"/>
            <w:sz w:val="24"/>
          </w:rPr>
          <w:t>March 16, 1978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5F0E63" w:rsidRDefault="005F0E63" w:rsidP="00E52C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0E63" w:rsidSect="005F0E6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5F0E63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E52CD2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CD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2004-07-29T17:04:00Z</dcterms:created>
  <dcterms:modified xsi:type="dcterms:W3CDTF">2004-07-29T17:04:00Z</dcterms:modified>
</cp:coreProperties>
</file>