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ED0" w:rsidRDefault="00D43ED0" w:rsidP="00CD67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41:10:02:13.  List of endangered mollusks.</w:t>
      </w:r>
      <w:r>
        <w:rPr>
          <w:rFonts w:ascii="Times New Roman" w:hAnsi="Times New Roman"/>
          <w:sz w:val="24"/>
        </w:rPr>
        <w:t xml:space="preserve"> Repealed.</w:t>
      </w:r>
    </w:p>
    <w:p w:rsidR="00D43ED0" w:rsidRDefault="00D43ED0" w:rsidP="00CD67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43ED0" w:rsidRDefault="00D43ED0" w:rsidP="00CD67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57, effective </w:t>
      </w:r>
      <w:smartTag w:uri="urn:schemas-microsoft-com:office:smarttags" w:element="date">
        <w:smartTagPr>
          <w:attr w:name="Year" w:val="1978"/>
          <w:attr w:name="Day" w:val="16"/>
          <w:attr w:name="Month" w:val="3"/>
        </w:smartTagPr>
        <w:r>
          <w:rPr>
            <w:rFonts w:ascii="Times New Roman" w:hAnsi="Times New Roman"/>
            <w:sz w:val="24"/>
          </w:rPr>
          <w:t>March 16, 1978</w:t>
        </w:r>
      </w:smartTag>
      <w:r>
        <w:rPr>
          <w:rFonts w:ascii="Times New Roman" w:hAnsi="Times New Roman"/>
          <w:sz w:val="24"/>
        </w:rPr>
        <w:t xml:space="preserve">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D43ED0" w:rsidRDefault="00D43ED0" w:rsidP="00CD67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43ED0" w:rsidSect="00D43ED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D67BC"/>
    <w:rsid w:val="00CE3E6F"/>
    <w:rsid w:val="00D43ED0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67B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2004-07-29T17:04:00Z</dcterms:created>
  <dcterms:modified xsi:type="dcterms:W3CDTF">2004-07-29T17:04:00Z</dcterms:modified>
</cp:coreProperties>
</file>