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8B" w:rsidRDefault="0048348B" w:rsidP="008677E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44:02:02:16.  Sanitary design, construction, and installation of equipment and utensils.</w:t>
      </w:r>
      <w:r>
        <w:rPr>
          <w:rFonts w:ascii="Times New Roman" w:hAnsi="Times New Roman"/>
          <w:sz w:val="24"/>
        </w:rPr>
        <w:t xml:space="preserve"> Repealed.</w:t>
      </w:r>
    </w:p>
    <w:p w:rsidR="0048348B" w:rsidRDefault="0048348B" w:rsidP="008677E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348B" w:rsidRDefault="0048348B" w:rsidP="008677E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>.</w:t>
      </w:r>
    </w:p>
    <w:p w:rsidR="0048348B" w:rsidRDefault="0048348B"/>
    <w:sectPr w:rsidR="0048348B" w:rsidSect="0048348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8348B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677E1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6B69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77E1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2</cp:revision>
  <dcterms:created xsi:type="dcterms:W3CDTF">2004-07-28T15:08:00Z</dcterms:created>
  <dcterms:modified xsi:type="dcterms:W3CDTF">2004-07-28T15:08:00Z</dcterms:modified>
</cp:coreProperties>
</file>