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89C" w:rsidRDefault="0048089C" w:rsidP="00F916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44:02:05:24.  Annual license fee.</w:t>
      </w:r>
      <w:r>
        <w:rPr>
          <w:rFonts w:ascii="Times New Roman" w:hAnsi="Times New Roman"/>
          <w:sz w:val="24"/>
        </w:rPr>
        <w:t xml:space="preserve"> Repealed.</w:t>
      </w:r>
    </w:p>
    <w:p w:rsidR="0048089C" w:rsidRDefault="0048089C" w:rsidP="00F916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089C" w:rsidRDefault="0048089C" w:rsidP="00F916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75, effective November 19, 1996; repealed, 36 SDR 31, effective August 18, 2009.</w:t>
      </w:r>
    </w:p>
    <w:p w:rsidR="0048089C" w:rsidRDefault="0048089C" w:rsidP="00F9167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8089C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1679"/>
    <w:rsid w:val="0048089C"/>
    <w:rsid w:val="008C00A7"/>
    <w:rsid w:val="00CA70E5"/>
    <w:rsid w:val="00E23963"/>
    <w:rsid w:val="00F916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1679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2009-08-20T14:30:00Z</dcterms:created>
  <dcterms:modified xsi:type="dcterms:W3CDTF">2009-08-20T14:30:00Z</dcterms:modified>
</cp:coreProperties>
</file>