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1E6E" w:rsidRDefault="00451E6E" w:rsidP="00AD22C8">
      <w:pPr>
        <w:pStyle w:val="Heading1"/>
      </w:pPr>
      <w:r>
        <w:t>CHAPTER 44:02:06</w:t>
      </w:r>
    </w:p>
    <w:p w:rsidR="00451E6E" w:rsidRDefault="00451E6E" w:rsidP="00AD22C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51E6E" w:rsidRDefault="00451E6E" w:rsidP="00AD22C8">
      <w:pPr>
        <w:pStyle w:val="Heading1"/>
      </w:pPr>
      <w:r>
        <w:t>BED AND BREAKFAST ESTABLISHMENTS</w:t>
      </w:r>
    </w:p>
    <w:p w:rsidR="00451E6E" w:rsidRDefault="00451E6E" w:rsidP="00AD22C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51E6E" w:rsidRDefault="00451E6E" w:rsidP="00AD22C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51E6E" w:rsidRDefault="00451E6E" w:rsidP="00AD22C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451E6E" w:rsidRDefault="00451E6E" w:rsidP="00AD22C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44:02:06:01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451E6E" w:rsidRDefault="00451E6E" w:rsidP="00AD22C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4"/>
          <w:attr w:name="Minute" w:val="6"/>
        </w:smartTagPr>
        <w:r>
          <w:rPr>
            <w:rFonts w:ascii="Times New Roman" w:hAnsi="Times New Roman"/>
            <w:sz w:val="24"/>
          </w:rPr>
          <w:t>02:06:02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Employee health and disease control.</w:t>
      </w:r>
    </w:p>
    <w:p w:rsidR="00451E6E" w:rsidRDefault="00451E6E" w:rsidP="00AD22C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4"/>
          <w:attr w:name="Minute" w:val="6"/>
        </w:smartTagPr>
        <w:r>
          <w:rPr>
            <w:rFonts w:ascii="Times New Roman" w:hAnsi="Times New Roman"/>
            <w:sz w:val="24"/>
          </w:rPr>
          <w:t>02:06:03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Employee cleanliness.</w:t>
      </w:r>
    </w:p>
    <w:p w:rsidR="00451E6E" w:rsidRDefault="00451E6E" w:rsidP="00AD22C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4"/>
          <w:attr w:name="Minute" w:val="6"/>
        </w:smartTagPr>
        <w:r>
          <w:rPr>
            <w:rFonts w:ascii="Times New Roman" w:hAnsi="Times New Roman"/>
            <w:sz w:val="24"/>
          </w:rPr>
          <w:t>02:06:04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Water supply.</w:t>
      </w:r>
    </w:p>
    <w:p w:rsidR="00451E6E" w:rsidRDefault="00451E6E" w:rsidP="00AD22C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4"/>
          <w:attr w:name="Minute" w:val="6"/>
        </w:smartTagPr>
        <w:r>
          <w:rPr>
            <w:rFonts w:ascii="Times New Roman" w:hAnsi="Times New Roman"/>
            <w:sz w:val="24"/>
          </w:rPr>
          <w:t>02:06:05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Ice.</w:t>
      </w:r>
    </w:p>
    <w:p w:rsidR="00451E6E" w:rsidRDefault="00451E6E" w:rsidP="00AD22C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4"/>
          <w:attr w:name="Minute" w:val="6"/>
        </w:smartTagPr>
        <w:r>
          <w:rPr>
            <w:rFonts w:ascii="Times New Roman" w:hAnsi="Times New Roman"/>
            <w:sz w:val="24"/>
          </w:rPr>
          <w:t>02:06:06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Toilet and bathing facilities.</w:t>
      </w:r>
    </w:p>
    <w:p w:rsidR="00451E6E" w:rsidRDefault="00451E6E" w:rsidP="00AD22C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4"/>
          <w:attr w:name="Minute" w:val="6"/>
        </w:smartTagPr>
        <w:r>
          <w:rPr>
            <w:rFonts w:ascii="Times New Roman" w:hAnsi="Times New Roman"/>
            <w:sz w:val="24"/>
          </w:rPr>
          <w:t>02:06:07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Garbage and rubbish storage and disposal.</w:t>
      </w:r>
    </w:p>
    <w:p w:rsidR="00451E6E" w:rsidRDefault="00451E6E" w:rsidP="00AD22C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4"/>
          <w:attr w:name="Minute" w:val="6"/>
        </w:smartTagPr>
        <w:r>
          <w:rPr>
            <w:rFonts w:ascii="Times New Roman" w:hAnsi="Times New Roman"/>
            <w:sz w:val="24"/>
          </w:rPr>
          <w:t>02:06:08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Vermin control.</w:t>
      </w:r>
    </w:p>
    <w:p w:rsidR="00451E6E" w:rsidRDefault="00451E6E" w:rsidP="00AD22C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44:02:06:09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Lighting.</w:t>
      </w:r>
    </w:p>
    <w:p w:rsidR="00451E6E" w:rsidRDefault="00451E6E" w:rsidP="00AD22C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44:02:06:10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Ventilation.</w:t>
      </w:r>
    </w:p>
    <w:p w:rsidR="00451E6E" w:rsidRDefault="00451E6E" w:rsidP="00AD22C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6"/>
          <w:attr w:name="Hour" w:val="14"/>
        </w:smartTagPr>
        <w:r>
          <w:rPr>
            <w:rFonts w:ascii="Times New Roman" w:hAnsi="Times New Roman"/>
            <w:sz w:val="24"/>
          </w:rPr>
          <w:t>02:06:11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Heating equipment.</w:t>
      </w:r>
    </w:p>
    <w:p w:rsidR="00451E6E" w:rsidRDefault="00451E6E" w:rsidP="00AD22C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4"/>
          <w:attr w:name="Minute" w:val="6"/>
        </w:smartTagPr>
        <w:r>
          <w:rPr>
            <w:rFonts w:ascii="Times New Roman" w:hAnsi="Times New Roman"/>
            <w:sz w:val="24"/>
          </w:rPr>
          <w:t>02:06:12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Bedding and linen.</w:t>
      </w:r>
    </w:p>
    <w:p w:rsidR="00451E6E" w:rsidRDefault="00451E6E" w:rsidP="00AD22C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44:02:06:13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Housekeeping.</w:t>
      </w:r>
    </w:p>
    <w:p w:rsidR="00451E6E" w:rsidRDefault="00451E6E" w:rsidP="00AD22C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4"/>
          <w:attr w:name="Minute" w:val="6"/>
        </w:smartTagPr>
        <w:r>
          <w:rPr>
            <w:rFonts w:ascii="Times New Roman" w:hAnsi="Times New Roman"/>
            <w:sz w:val="24"/>
          </w:rPr>
          <w:t>02:06:14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Hazardous condition.</w:t>
      </w:r>
    </w:p>
    <w:p w:rsidR="00451E6E" w:rsidRDefault="00451E6E" w:rsidP="00AD22C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4"/>
          <w:attr w:name="Minute" w:val="6"/>
        </w:smartTagPr>
        <w:r>
          <w:rPr>
            <w:rFonts w:ascii="Times New Roman" w:hAnsi="Times New Roman"/>
            <w:sz w:val="24"/>
          </w:rPr>
          <w:t>02:06:15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Water recreation facilities.</w:t>
      </w:r>
    </w:p>
    <w:p w:rsidR="00451E6E" w:rsidRDefault="00451E6E" w:rsidP="00AD22C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4"/>
          <w:attr w:name="Minute" w:val="6"/>
        </w:smartTagPr>
        <w:r>
          <w:rPr>
            <w:rFonts w:ascii="Times New Roman" w:hAnsi="Times New Roman"/>
            <w:sz w:val="24"/>
          </w:rPr>
          <w:t>02:06:16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Food supplies.</w:t>
      </w:r>
    </w:p>
    <w:p w:rsidR="00451E6E" w:rsidRDefault="00451E6E" w:rsidP="00AD22C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6"/>
          <w:attr w:name="Hour" w:val="14"/>
        </w:smartTagPr>
        <w:r>
          <w:rPr>
            <w:rFonts w:ascii="Times New Roman" w:hAnsi="Times New Roman"/>
            <w:sz w:val="24"/>
          </w:rPr>
          <w:t>02:06:17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Potentially hazardous foods.</w:t>
      </w:r>
    </w:p>
    <w:p w:rsidR="00451E6E" w:rsidRDefault="00451E6E" w:rsidP="00AD22C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6"/>
          <w:attr w:name="Hour" w:val="14"/>
        </w:smartTagPr>
        <w:r>
          <w:rPr>
            <w:rFonts w:ascii="Times New Roman" w:hAnsi="Times New Roman"/>
            <w:sz w:val="24"/>
          </w:rPr>
          <w:t>02:06:18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Thawing potentially hazardous foods.</w:t>
      </w:r>
    </w:p>
    <w:p w:rsidR="00451E6E" w:rsidRDefault="00451E6E" w:rsidP="00AD22C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4"/>
          <w:attr w:name="Minute" w:val="6"/>
        </w:smartTagPr>
        <w:r>
          <w:rPr>
            <w:rFonts w:ascii="Times New Roman" w:hAnsi="Times New Roman"/>
            <w:sz w:val="24"/>
          </w:rPr>
          <w:t>02:06:19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Food protection.</w:t>
      </w:r>
    </w:p>
    <w:p w:rsidR="00451E6E" w:rsidRDefault="00451E6E" w:rsidP="00AD22C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44:02:06:20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Pets.</w:t>
      </w:r>
    </w:p>
    <w:p w:rsidR="00451E6E" w:rsidRDefault="00451E6E" w:rsidP="00AD22C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6"/>
          <w:attr w:name="Hour" w:val="14"/>
        </w:smartTagPr>
        <w:r>
          <w:rPr>
            <w:rFonts w:ascii="Times New Roman" w:hAnsi="Times New Roman"/>
            <w:sz w:val="24"/>
          </w:rPr>
          <w:t>02:06:21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Inspection of registered bed and breakfast establishments required.</w:t>
      </w:r>
    </w:p>
    <w:p w:rsidR="00451E6E" w:rsidRDefault="00451E6E" w:rsidP="00AD22C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51E6E" w:rsidRDefault="00451E6E"/>
    <w:sectPr w:rsidR="00451E6E" w:rsidSect="00451E6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590E"/>
    <w:rsid w:val="001D7D0A"/>
    <w:rsid w:val="001D7FD9"/>
    <w:rsid w:val="001F692E"/>
    <w:rsid w:val="002113E6"/>
    <w:rsid w:val="002222AC"/>
    <w:rsid w:val="002256A3"/>
    <w:rsid w:val="00227C18"/>
    <w:rsid w:val="002340BF"/>
    <w:rsid w:val="0023469C"/>
    <w:rsid w:val="002349C8"/>
    <w:rsid w:val="00254D1A"/>
    <w:rsid w:val="002664A6"/>
    <w:rsid w:val="00280C3E"/>
    <w:rsid w:val="00291CC1"/>
    <w:rsid w:val="002921CD"/>
    <w:rsid w:val="002948FC"/>
    <w:rsid w:val="002A1C8E"/>
    <w:rsid w:val="002A40CB"/>
    <w:rsid w:val="002A5F49"/>
    <w:rsid w:val="002C5DD6"/>
    <w:rsid w:val="002D7E5A"/>
    <w:rsid w:val="002E2165"/>
    <w:rsid w:val="002E62D9"/>
    <w:rsid w:val="002E66DA"/>
    <w:rsid w:val="002F0AC2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2B86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51E6E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E7FD7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1B40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3DCA"/>
    <w:rsid w:val="00697FC1"/>
    <w:rsid w:val="006A01AF"/>
    <w:rsid w:val="006A51C3"/>
    <w:rsid w:val="006B0BFD"/>
    <w:rsid w:val="006C2026"/>
    <w:rsid w:val="006C310A"/>
    <w:rsid w:val="006C7FAD"/>
    <w:rsid w:val="006D7CAA"/>
    <w:rsid w:val="006F17D7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1EA0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331D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3D1"/>
    <w:rsid w:val="00A647D4"/>
    <w:rsid w:val="00A80F04"/>
    <w:rsid w:val="00A812E7"/>
    <w:rsid w:val="00A93E41"/>
    <w:rsid w:val="00AA1A2E"/>
    <w:rsid w:val="00AB7A34"/>
    <w:rsid w:val="00AC65C9"/>
    <w:rsid w:val="00AD03A2"/>
    <w:rsid w:val="00AD22C8"/>
    <w:rsid w:val="00AD312A"/>
    <w:rsid w:val="00AD648F"/>
    <w:rsid w:val="00AE2253"/>
    <w:rsid w:val="00AF4FB4"/>
    <w:rsid w:val="00AF7B20"/>
    <w:rsid w:val="00B245D7"/>
    <w:rsid w:val="00B31BA9"/>
    <w:rsid w:val="00B321C5"/>
    <w:rsid w:val="00B429BB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CF11D3"/>
    <w:rsid w:val="00D04371"/>
    <w:rsid w:val="00D05951"/>
    <w:rsid w:val="00D1733B"/>
    <w:rsid w:val="00D25C0C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20A5F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D0E2F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22C8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paragraph" w:styleId="Heading1">
    <w:name w:val="heading 1"/>
    <w:basedOn w:val="Normal"/>
    <w:next w:val="Normal"/>
    <w:link w:val="Heading1Char"/>
    <w:uiPriority w:val="9"/>
    <w:qFormat/>
    <w:rsid w:val="00AD22C8"/>
    <w:pPr>
      <w:keepNext/>
      <w:widowControl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center"/>
      <w:outlineLvl w:val="0"/>
    </w:pPr>
    <w:rPr>
      <w:rFonts w:ascii="Times New Roman" w:hAnsi="Times New Roman"/>
      <w:b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575AF"/>
    <w:rPr>
      <w:rFonts w:asciiTheme="majorHAnsi" w:eastAsiaTheme="majorEastAsia" w:hAnsiTheme="majorHAnsi" w:cstheme="majorBidi"/>
      <w:b/>
      <w:bCs/>
      <w:kern w:val="32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121</Words>
  <Characters>692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44:02:06</dc:title>
  <dc:subject/>
  <dc:creator>lrpr13252</dc:creator>
  <cp:keywords/>
  <dc:description/>
  <cp:lastModifiedBy>lrpr13252</cp:lastModifiedBy>
  <cp:revision>2</cp:revision>
  <dcterms:created xsi:type="dcterms:W3CDTF">2004-07-28T17:04:00Z</dcterms:created>
  <dcterms:modified xsi:type="dcterms:W3CDTF">2008-06-30T15:14:00Z</dcterms:modified>
</cp:coreProperties>
</file>