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3CA" w:rsidRDefault="006343CA" w:rsidP="000C404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7"/>
          <w:attr w:name="Hour" w:val="14"/>
        </w:smartTagPr>
        <w:r>
          <w:rPr>
            <w:rFonts w:ascii="Times New Roman" w:hAnsi="Times New Roman"/>
            <w:b/>
            <w:sz w:val="24"/>
          </w:rPr>
          <w:t>02:07</w:t>
        </w:r>
      </w:smartTag>
      <w:r>
        <w:rPr>
          <w:rFonts w:ascii="Times New Roman" w:hAnsi="Times New Roman"/>
          <w:b/>
          <w:sz w:val="24"/>
        </w:rPr>
        <w:t>:75.  Removal frequency of refuse, recyclables, and returnables.</w:t>
      </w:r>
      <w:r>
        <w:rPr>
          <w:rFonts w:ascii="Times New Roman" w:hAnsi="Times New Roman"/>
          <w:sz w:val="24"/>
        </w:rPr>
        <w:t xml:space="preserve"> Refuse, recyclables, and returnables must be removed from the premises at a frequency that will minimize the development of objectionable odors and other conditions that attract or harbor insects and rodents.</w:t>
      </w:r>
    </w:p>
    <w:p w:rsidR="006343CA" w:rsidRDefault="006343CA" w:rsidP="000C404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343CA" w:rsidRDefault="006343CA" w:rsidP="000C404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195,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>.</w:t>
      </w:r>
    </w:p>
    <w:p w:rsidR="006343CA" w:rsidRDefault="006343CA" w:rsidP="000C404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34-18-22.</w:t>
      </w:r>
    </w:p>
    <w:p w:rsidR="006343CA" w:rsidRDefault="006343CA" w:rsidP="000C4049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34-18-22, 34-18-25.</w:t>
      </w:r>
    </w:p>
    <w:p w:rsidR="006343CA" w:rsidRDefault="006343CA"/>
    <w:sectPr w:rsidR="006343CA" w:rsidSect="006343C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C4049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590E"/>
    <w:rsid w:val="001D7D0A"/>
    <w:rsid w:val="001D7FD9"/>
    <w:rsid w:val="001F692E"/>
    <w:rsid w:val="002113E6"/>
    <w:rsid w:val="002222AC"/>
    <w:rsid w:val="002256A3"/>
    <w:rsid w:val="00227C18"/>
    <w:rsid w:val="002340BF"/>
    <w:rsid w:val="0023469C"/>
    <w:rsid w:val="002349C8"/>
    <w:rsid w:val="00254D1A"/>
    <w:rsid w:val="002664A6"/>
    <w:rsid w:val="00280C3E"/>
    <w:rsid w:val="00291CC1"/>
    <w:rsid w:val="002921CD"/>
    <w:rsid w:val="002948FC"/>
    <w:rsid w:val="002A1C8E"/>
    <w:rsid w:val="002A40CB"/>
    <w:rsid w:val="002A5F49"/>
    <w:rsid w:val="002C5DD6"/>
    <w:rsid w:val="002D7E5A"/>
    <w:rsid w:val="002E2165"/>
    <w:rsid w:val="002E62D9"/>
    <w:rsid w:val="002E66DA"/>
    <w:rsid w:val="002F0AC2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E7FD7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3CA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51C3"/>
    <w:rsid w:val="006B0BFD"/>
    <w:rsid w:val="006C2026"/>
    <w:rsid w:val="006C310A"/>
    <w:rsid w:val="006C7FAD"/>
    <w:rsid w:val="006D7CAA"/>
    <w:rsid w:val="006F17D7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1EA0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3D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1BA9"/>
    <w:rsid w:val="00B321C5"/>
    <w:rsid w:val="00B429BB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20A5F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D0E2F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4049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62</Words>
  <Characters>355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2004-07-28T19:57:00Z</dcterms:created>
  <dcterms:modified xsi:type="dcterms:W3CDTF">2004-07-28T19:57:00Z</dcterms:modified>
</cp:coreProperties>
</file>