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B27" w:rsidRDefault="00EE3B27" w:rsidP="00A020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44:04:04:07:01.  Transferred to § 44:73:04:08.</w:t>
      </w:r>
    </w:p>
    <w:p w:rsidR="00EE3B27" w:rsidRDefault="00EE3B27" w:rsidP="00A020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E3B27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2080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D49"/>
    <w:rsid w:val="00074FD5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69C1"/>
    <w:rsid w:val="001B2854"/>
    <w:rsid w:val="001B34FF"/>
    <w:rsid w:val="001C16EB"/>
    <w:rsid w:val="001C426C"/>
    <w:rsid w:val="001C4B93"/>
    <w:rsid w:val="001C76F6"/>
    <w:rsid w:val="001C7F5D"/>
    <w:rsid w:val="001D189A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400A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55C1"/>
    <w:rsid w:val="003A67F1"/>
    <w:rsid w:val="003B05F4"/>
    <w:rsid w:val="003B1185"/>
    <w:rsid w:val="003B1E1B"/>
    <w:rsid w:val="003B24B4"/>
    <w:rsid w:val="003B26E6"/>
    <w:rsid w:val="003B355C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9FF"/>
    <w:rsid w:val="00403314"/>
    <w:rsid w:val="00406554"/>
    <w:rsid w:val="004066A9"/>
    <w:rsid w:val="0040776D"/>
    <w:rsid w:val="00410F82"/>
    <w:rsid w:val="004157C2"/>
    <w:rsid w:val="00415E5A"/>
    <w:rsid w:val="00416060"/>
    <w:rsid w:val="00417AE6"/>
    <w:rsid w:val="00420E45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3000"/>
    <w:rsid w:val="004C6227"/>
    <w:rsid w:val="004C794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5B18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7003F0"/>
    <w:rsid w:val="00700862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3A3D"/>
    <w:rsid w:val="00754159"/>
    <w:rsid w:val="0075441E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5FB2"/>
    <w:rsid w:val="007C0077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61C"/>
    <w:rsid w:val="00805B29"/>
    <w:rsid w:val="00805FE7"/>
    <w:rsid w:val="00806408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1AB5"/>
    <w:rsid w:val="008229B3"/>
    <w:rsid w:val="008239FD"/>
    <w:rsid w:val="00824F1C"/>
    <w:rsid w:val="00826592"/>
    <w:rsid w:val="0082672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591D"/>
    <w:rsid w:val="009D6269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080"/>
    <w:rsid w:val="00A02BD0"/>
    <w:rsid w:val="00A046F9"/>
    <w:rsid w:val="00A07B10"/>
    <w:rsid w:val="00A101EE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826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1573"/>
    <w:rsid w:val="00B32C9F"/>
    <w:rsid w:val="00B334D5"/>
    <w:rsid w:val="00B33CF9"/>
    <w:rsid w:val="00B35635"/>
    <w:rsid w:val="00B36AAA"/>
    <w:rsid w:val="00B422D8"/>
    <w:rsid w:val="00B446EA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07203"/>
    <w:rsid w:val="00D10AA0"/>
    <w:rsid w:val="00D11081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0C66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E3A7F"/>
    <w:rsid w:val="00EE3B27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6A09"/>
    <w:rsid w:val="00F32F39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080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2015-10-09T14:10:00Z</dcterms:created>
  <dcterms:modified xsi:type="dcterms:W3CDTF">2015-10-09T14:10:00Z</dcterms:modified>
</cp:coreProperties>
</file>