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6EE" w:rsidRDefault="009046EE" w:rsidP="001336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9"/>
        </w:smartTagPr>
        <w:r>
          <w:rPr>
            <w:rFonts w:ascii="Times New Roman" w:hAnsi="Times New Roman"/>
            <w:b/>
            <w:sz w:val="24"/>
          </w:rPr>
          <w:t>09:05</w:t>
        </w:r>
      </w:smartTag>
      <w:r>
        <w:rPr>
          <w:rFonts w:ascii="Times New Roman" w:hAnsi="Times New Roman"/>
          <w:b/>
          <w:sz w:val="24"/>
        </w:rPr>
        <w:t>:12.  Amendment of surnames on vital records after one year.</w:t>
      </w:r>
      <w:r>
        <w:rPr>
          <w:rFonts w:ascii="Times New Roman" w:hAnsi="Times New Roman"/>
          <w:sz w:val="24"/>
        </w:rPr>
        <w:t xml:space="preserve"> Any amendment to a surname made within the first year after the event occurred may be amended by affidavit unless that surname was placed on the record using a paternity, adoption, or other court order. Any amendment to a surname on a vital record made a year or more after the event occurred requires an order from a court of competent jurisdiction unless the amendment makes a minor spelling correction.</w:t>
      </w:r>
    </w:p>
    <w:p w:rsidR="009046EE" w:rsidRDefault="009046EE" w:rsidP="001336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046EE" w:rsidRDefault="009046EE" w:rsidP="001336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89, effective </w:t>
      </w:r>
      <w:smartTag w:uri="urn:schemas-microsoft-com:office:smarttags" w:element="date">
        <w:smartTagPr>
          <w:attr w:name="Month" w:val="1"/>
          <w:attr w:name="Day" w:val="9"/>
          <w:attr w:name="Year" w:val="2000"/>
        </w:smartTagPr>
        <w:r>
          <w:rPr>
            <w:rFonts w:ascii="Times New Roman" w:hAnsi="Times New Roman"/>
            <w:sz w:val="24"/>
          </w:rPr>
          <w:t>January 9, 2000</w:t>
        </w:r>
      </w:smartTag>
      <w:r>
        <w:rPr>
          <w:rFonts w:ascii="Times New Roman" w:hAnsi="Times New Roman"/>
          <w:sz w:val="24"/>
        </w:rPr>
        <w:t xml:space="preserve">; 31 SDR 213, effective </w:t>
      </w:r>
      <w:smartTag w:uri="urn:schemas-microsoft-com:office:smarttags" w:element="date">
        <w:smartTagPr>
          <w:attr w:name="Month" w:val="7"/>
          <w:attr w:name="Day" w:val="4"/>
          <w:attr w:name="Year" w:val="2005"/>
        </w:smartTagPr>
        <w:r>
          <w:rPr>
            <w:rFonts w:ascii="Times New Roman" w:hAnsi="Times New Roman"/>
            <w:sz w:val="24"/>
          </w:rPr>
          <w:t>July 4, 2005</w:t>
        </w:r>
      </w:smartTag>
      <w:r>
        <w:rPr>
          <w:rFonts w:ascii="Times New Roman" w:hAnsi="Times New Roman"/>
          <w:sz w:val="24"/>
        </w:rPr>
        <w:t>.</w:t>
      </w:r>
    </w:p>
    <w:p w:rsidR="009046EE" w:rsidRDefault="009046EE" w:rsidP="001336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34-25-51.</w:t>
      </w:r>
    </w:p>
    <w:p w:rsidR="009046EE" w:rsidRDefault="009046EE" w:rsidP="001336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34-25-51.</w:t>
      </w:r>
    </w:p>
    <w:p w:rsidR="009046EE" w:rsidRDefault="009046EE" w:rsidP="001336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046EE" w:rsidSect="009046E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F3E93"/>
    <w:rsid w:val="0013366E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775D93"/>
    <w:rsid w:val="008B4366"/>
    <w:rsid w:val="008C1733"/>
    <w:rsid w:val="009046EE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5D9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13366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6B2E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</TotalTime>
  <Pages>1</Pages>
  <Words>93</Words>
  <Characters>536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3</cp:revision>
  <cp:lastPrinted>2005-07-01T14:11:00Z</cp:lastPrinted>
  <dcterms:created xsi:type="dcterms:W3CDTF">2004-08-02T20:55:00Z</dcterms:created>
  <dcterms:modified xsi:type="dcterms:W3CDTF">2005-07-01T14:19:00Z</dcterms:modified>
</cp:coreProperties>
</file>