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6D40" w:rsidRDefault="00E76D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44:16</w:t>
      </w:r>
    </w:p>
    <w:p w:rsidR="00E76D40" w:rsidRDefault="00E76D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76D40" w:rsidRDefault="00E76D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RESERVED</w:t>
      </w:r>
    </w:p>
    <w:sectPr w:rsidR="00E76D40" w:rsidSect="00E76D40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oNotTrackMoves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characterSpacingControl w:val="doNotCompress"/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76D40"/>
    <w:rsid w:val="00E76D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76D40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</Words>
  <Characters>13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 44</dc:title>
  <dc:subject/>
  <dc:creator>Legislative Research Council</dc:creator>
  <cp:keywords/>
  <dc:description/>
  <cp:lastModifiedBy>LRPR14533</cp:lastModifiedBy>
  <cp:revision>1</cp:revision>
  <cp:lastPrinted>1999-02-04T15:08:00Z</cp:lastPrinted>
  <dcterms:created xsi:type="dcterms:W3CDTF">1997-10-03T22:32:00Z</dcterms:created>
  <dcterms:modified xsi:type="dcterms:W3CDTF">1999-02-04T15:11:00Z</dcterms:modified>
</cp:coreProperties>
</file>