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3DC" w:rsidRDefault="00F543DC" w:rsidP="006616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9"/>
          <w:attr w:name="Hour" w:val="12"/>
        </w:smartTagPr>
        <w:r>
          <w:rPr>
            <w:rFonts w:ascii="Times New Roman" w:hAnsi="Times New Roman"/>
            <w:b/>
            <w:sz w:val="24"/>
          </w:rPr>
          <w:t>12:19:01</w:t>
        </w:r>
      </w:smartTag>
      <w:r>
        <w:rPr>
          <w:rFonts w:ascii="Times New Roman" w:hAnsi="Times New Roman"/>
          <w:b/>
          <w:sz w:val="24"/>
        </w:rPr>
        <w:t>:04.  Petition for contested case hearing.</w:t>
      </w:r>
      <w:r>
        <w:rPr>
          <w:rFonts w:ascii="Times New Roman" w:hAnsi="Times New Roman"/>
          <w:sz w:val="24"/>
        </w:rPr>
        <w:t xml:space="preserve"> In a contested case, as defined in SDCL 1-26-1(2), concerning a refund or checkoff fees, a person aggrieved by an action of the council taken without a hearing may, within 30 days following the date of the action, petition the council for a hearing. The hearing shall be held not later than 60 days following receipt of the petition.</w:t>
      </w:r>
    </w:p>
    <w:p w:rsidR="00F543DC" w:rsidRDefault="00F543DC" w:rsidP="006616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543DC" w:rsidRDefault="00F543DC" w:rsidP="006616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54, effective </w:t>
      </w:r>
      <w:smartTag w:uri="urn:schemas-microsoft-com:office:smarttags" w:element="date">
        <w:smartTagPr>
          <w:attr w:name="Year" w:val="1988"/>
          <w:attr w:name="Day" w:val="13"/>
          <w:attr w:name="Month" w:val="10"/>
        </w:smartTagPr>
        <w:r>
          <w:rPr>
            <w:rFonts w:ascii="Times New Roman" w:hAnsi="Times New Roman"/>
            <w:sz w:val="24"/>
          </w:rPr>
          <w:t>October 13, 1988</w:t>
        </w:r>
      </w:smartTag>
      <w:r>
        <w:rPr>
          <w:rFonts w:ascii="Times New Roman" w:hAnsi="Times New Roman"/>
          <w:sz w:val="24"/>
        </w:rPr>
        <w:t>.</w:t>
      </w:r>
    </w:p>
    <w:p w:rsidR="00F543DC" w:rsidRDefault="00F543DC" w:rsidP="006616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38-32-14(1).</w:t>
      </w:r>
    </w:p>
    <w:p w:rsidR="00F543DC" w:rsidRDefault="00F543DC" w:rsidP="006616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38-32-14(3).</w:t>
      </w:r>
    </w:p>
    <w:p w:rsidR="00F543DC" w:rsidRDefault="00F543DC" w:rsidP="006616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543DC" w:rsidSect="00F543D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5016CD"/>
    <w:rsid w:val="00661656"/>
    <w:rsid w:val="00667DF8"/>
    <w:rsid w:val="00930C91"/>
    <w:rsid w:val="00A37C8E"/>
    <w:rsid w:val="00BD2CC9"/>
    <w:rsid w:val="00F04922"/>
    <w:rsid w:val="00F543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165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76</Words>
  <Characters>434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2004-06-03T15:02:00Z</dcterms:created>
  <dcterms:modified xsi:type="dcterms:W3CDTF">2004-06-03T15:03:00Z</dcterms:modified>
</cp:coreProperties>
</file>