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18:01</w:t>
        </w:r>
      </w:smartTag>
      <w:r>
        <w:rPr>
          <w:rFonts w:ascii="Times New Roman" w:hAnsi="Times New Roman"/>
          <w:b/>
          <w:sz w:val="24"/>
        </w:rPr>
        <w:t>:04.  Statistical reports.</w:t>
      </w:r>
      <w:r>
        <w:rPr>
          <w:rFonts w:ascii="Times New Roman" w:hAnsi="Times New Roman"/>
          <w:sz w:val="24"/>
        </w:rPr>
        <w:t xml:space="preserve"> Each HMO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continu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y develop, compile, and evaluate statistics. The following statistics, consisting of at least 12 months of information,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submitted to the secretary by March 1 in the annual report required by SDCL 58-41-63: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Average income per enrollee per month and expense per enrollee per month;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Cost statistics reflecting the cost required to provide services by the 20 most frequently occurring primary diagnoses;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Gross utilization totals, including use by the 20 most frequently occurring primary diagnoses, hospital discharges, surgical hospital discharges, hospital bed days, outpatient visits, laboratory tests and X rays, physician encounters, and nonmedical encounters;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Service area demographic charac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stics, including the age, sex, and geographic residence of enrollees who use HMO services;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Statistics indicating the number of total enrollees whose source of premium payment is by medicare, medicaid, employer paid, and private pay;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 list of personnel and office hours revealing the availability of services; and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Enrollee disease-specific and age-specific mortality rates.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50, effective </w:t>
      </w:r>
      <w:smartTag w:uri="urn:schemas-microsoft-com:office:smarttags" w:element="date">
        <w:smartTagPr>
          <w:attr w:name="Year" w:val="1985"/>
          <w:attr w:name="Day" w:val="29"/>
          <w:attr w:name="Month" w:val="9"/>
        </w:smartTagPr>
        <w:r>
          <w:rPr>
            <w:rFonts w:ascii="Times New Roman" w:hAnsi="Times New Roman"/>
            <w:sz w:val="24"/>
          </w:rPr>
          <w:t>September 29, 1985</w:t>
        </w:r>
      </w:smartTag>
      <w:r>
        <w:rPr>
          <w:rFonts w:ascii="Times New Roman" w:hAnsi="Times New Roman"/>
          <w:sz w:val="24"/>
        </w:rPr>
        <w:t>.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58-41-12, 58-41-67.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58-41-12, 58-41-63.</w:t>
      </w:r>
    </w:p>
    <w:p w:rsidR="00782075" w:rsidRDefault="00782075" w:rsidP="00474F8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82075" w:rsidSect="00782075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474F8D"/>
    <w:rsid w:val="005016CD"/>
    <w:rsid w:val="006136E5"/>
    <w:rsid w:val="00634D90"/>
    <w:rsid w:val="00667DF8"/>
    <w:rsid w:val="00782075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4F8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198</Words>
  <Characters>1132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2004-08-03T17:18:00Z</dcterms:created>
  <dcterms:modified xsi:type="dcterms:W3CDTF">2004-08-03T17:18:00Z</dcterms:modified>
</cp:coreProperties>
</file>