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5856" w:rsidRDefault="008B5856" w:rsidP="003144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9"/>
          <w:attr w:name="Hour" w:val="12"/>
        </w:smartTagPr>
        <w:r>
          <w:rPr>
            <w:rFonts w:ascii="Times New Roman" w:hAnsi="Times New Roman"/>
            <w:b/>
            <w:sz w:val="24"/>
          </w:rPr>
          <w:t>12:19:01</w:t>
        </w:r>
      </w:smartTag>
      <w:r>
        <w:rPr>
          <w:rFonts w:ascii="Times New Roman" w:hAnsi="Times New Roman"/>
          <w:b/>
          <w:sz w:val="24"/>
        </w:rPr>
        <w:t>:05.  Notice of hearing.</w:t>
      </w:r>
      <w:r>
        <w:rPr>
          <w:rFonts w:ascii="Times New Roman" w:hAnsi="Times New Roman"/>
          <w:sz w:val="24"/>
        </w:rPr>
        <w:t xml:space="preserve"> At least 20 days before the date set by the council for hearing, the council shall serve by mail a copy of a notice of hearing upon the petitioner and other interested or affected parties.</w:t>
      </w:r>
    </w:p>
    <w:p w:rsidR="008B5856" w:rsidRDefault="008B5856" w:rsidP="003144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B5856" w:rsidRDefault="008B5856" w:rsidP="003144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15 SDR 54, effective </w:t>
      </w:r>
      <w:smartTag w:uri="urn:schemas-microsoft-com:office:smarttags" w:element="date">
        <w:smartTagPr>
          <w:attr w:name="Year" w:val="1988"/>
          <w:attr w:name="Day" w:val="13"/>
          <w:attr w:name="Month" w:val="10"/>
        </w:smartTagPr>
        <w:r>
          <w:rPr>
            <w:rFonts w:ascii="Times New Roman" w:hAnsi="Times New Roman"/>
            <w:sz w:val="24"/>
          </w:rPr>
          <w:t>October 13, 1988</w:t>
        </w:r>
      </w:smartTag>
      <w:r>
        <w:rPr>
          <w:rFonts w:ascii="Times New Roman" w:hAnsi="Times New Roman"/>
          <w:sz w:val="24"/>
        </w:rPr>
        <w:t>.</w:t>
      </w:r>
    </w:p>
    <w:p w:rsidR="008B5856" w:rsidRDefault="008B5856" w:rsidP="003144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38-32-14(1).</w:t>
      </w:r>
    </w:p>
    <w:p w:rsidR="008B5856" w:rsidRDefault="008B5856" w:rsidP="003144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38-32-14(3).</w:t>
      </w:r>
    </w:p>
    <w:p w:rsidR="008B5856" w:rsidRDefault="008B5856" w:rsidP="003144D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B5856" w:rsidSect="008B585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213F8B"/>
    <w:rsid w:val="002331DF"/>
    <w:rsid w:val="003144D6"/>
    <w:rsid w:val="005016CD"/>
    <w:rsid w:val="00667DF8"/>
    <w:rsid w:val="008B5856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44D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51</Words>
  <Characters>296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2004-06-03T15:03:00Z</dcterms:created>
  <dcterms:modified xsi:type="dcterms:W3CDTF">2004-06-03T15:03:00Z</dcterms:modified>
</cp:coreProperties>
</file>