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421F" w:rsidRDefault="0006421F" w:rsidP="00FB70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44:20:01:02.  Diseases de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clare</w:t>
        </w:r>
      </w:smartTag>
      <w:r>
        <w:rPr>
          <w:rFonts w:ascii="Times New Roman" w:hAnsi="Times New Roman"/>
          <w:b/>
          <w:sz w:val="24"/>
        </w:rPr>
        <w:t>d dangerous.</w:t>
      </w:r>
      <w:r>
        <w:rPr>
          <w:rFonts w:ascii="Times New Roman" w:hAnsi="Times New Roman"/>
          <w:sz w:val="24"/>
        </w:rPr>
        <w:t xml:space="preserve"> The department de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clare</w:t>
        </w:r>
      </w:smartTag>
      <w:r>
        <w:rPr>
          <w:rFonts w:ascii="Times New Roman" w:hAnsi="Times New Roman"/>
          <w:sz w:val="24"/>
        </w:rPr>
        <w:t>s the communicable diseases and related conditions listed in §§ 44:</w:t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20:01:03</w:t>
        </w:r>
      </w:smartTag>
      <w:r>
        <w:rPr>
          <w:rFonts w:ascii="Times New Roman" w:hAnsi="Times New Roman"/>
          <w:sz w:val="24"/>
        </w:rPr>
        <w:t xml:space="preserve"> and 44:</w:t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20:01:04</w:t>
        </w:r>
      </w:smartTag>
      <w:r>
        <w:rPr>
          <w:rFonts w:ascii="Times New Roman" w:hAnsi="Times New Roman"/>
          <w:sz w:val="24"/>
        </w:rPr>
        <w:t xml:space="preserve"> to be dangerous to public health.</w:t>
      </w:r>
    </w:p>
    <w:p w:rsidR="0006421F" w:rsidRDefault="0006421F" w:rsidP="00FB70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6421F" w:rsidRDefault="0006421F" w:rsidP="00FB70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69, effective </w:t>
      </w:r>
      <w:smartTag w:uri="urn:schemas-microsoft-com:office:smarttags" w:element="date">
        <w:smartTagPr>
          <w:attr w:name="Year" w:val="1993"/>
          <w:attr w:name="Day" w:val="17"/>
          <w:attr w:name="Month" w:val="11"/>
        </w:smartTagPr>
        <w:r>
          <w:rPr>
            <w:rFonts w:ascii="Times New Roman" w:hAnsi="Times New Roman"/>
            <w:sz w:val="24"/>
          </w:rPr>
          <w:t>November 17, 1993</w:t>
        </w:r>
      </w:smartTag>
      <w:r>
        <w:rPr>
          <w:rFonts w:ascii="Times New Roman" w:hAnsi="Times New Roman"/>
          <w:sz w:val="24"/>
        </w:rPr>
        <w:t>.</w:t>
      </w:r>
    </w:p>
    <w:p w:rsidR="0006421F" w:rsidRDefault="0006421F" w:rsidP="00FB70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34-22-9, 34-22-12.</w:t>
      </w:r>
    </w:p>
    <w:p w:rsidR="0006421F" w:rsidRDefault="0006421F" w:rsidP="00FB70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34-22-9, 34-22-12.</w:t>
      </w:r>
    </w:p>
    <w:p w:rsidR="0006421F" w:rsidRDefault="0006421F" w:rsidP="00FB70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6421F" w:rsidSect="0006421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6421F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B70DE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70D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50</Words>
  <Characters>288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2004-08-03T19:49:00Z</dcterms:created>
  <dcterms:modified xsi:type="dcterms:W3CDTF">2004-08-03T19:49:00Z</dcterms:modified>
</cp:coreProperties>
</file>