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50EC" w:rsidRDefault="001250EC" w:rsidP="00972A1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44:58:01</w:t>
      </w:r>
    </w:p>
    <w:p w:rsidR="001250EC" w:rsidRDefault="001250EC" w:rsidP="00972A1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1250EC" w:rsidRDefault="001250EC" w:rsidP="00972A1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DEFINITIONS</w:t>
      </w:r>
    </w:p>
    <w:p w:rsidR="001250EC" w:rsidRDefault="001250EC" w:rsidP="00972A1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1250EC" w:rsidRDefault="001250EC" w:rsidP="00972A1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1250EC" w:rsidRDefault="001250EC" w:rsidP="00972A1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1250EC" w:rsidRDefault="001250EC" w:rsidP="00972A1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44:58:01:01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Definitions.</w:t>
      </w:r>
    </w:p>
    <w:p w:rsidR="001250EC" w:rsidRDefault="001250EC" w:rsidP="00972A1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250EC" w:rsidRDefault="001250EC" w:rsidP="00972A1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1250EC" w:rsidSect="001250EC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250EC"/>
    <w:rsid w:val="001759A3"/>
    <w:rsid w:val="001969D1"/>
    <w:rsid w:val="00213F8B"/>
    <w:rsid w:val="002331DF"/>
    <w:rsid w:val="002D6964"/>
    <w:rsid w:val="0030764C"/>
    <w:rsid w:val="00311D28"/>
    <w:rsid w:val="003361F8"/>
    <w:rsid w:val="003F3E33"/>
    <w:rsid w:val="004154D8"/>
    <w:rsid w:val="0047488A"/>
    <w:rsid w:val="005016CD"/>
    <w:rsid w:val="006136E5"/>
    <w:rsid w:val="00634D90"/>
    <w:rsid w:val="00667DF8"/>
    <w:rsid w:val="008B4366"/>
    <w:rsid w:val="008C1733"/>
    <w:rsid w:val="00912D30"/>
    <w:rsid w:val="00930C91"/>
    <w:rsid w:val="00972A10"/>
    <w:rsid w:val="00A37C8E"/>
    <w:rsid w:val="00A9551B"/>
    <w:rsid w:val="00AA658A"/>
    <w:rsid w:val="00AC1B53"/>
    <w:rsid w:val="00B726C9"/>
    <w:rsid w:val="00BD2CC9"/>
    <w:rsid w:val="00C33982"/>
    <w:rsid w:val="00C6577A"/>
    <w:rsid w:val="00C863A1"/>
    <w:rsid w:val="00CB7B64"/>
    <w:rsid w:val="00CE3E6F"/>
    <w:rsid w:val="00D82418"/>
    <w:rsid w:val="00E52ADD"/>
    <w:rsid w:val="00F04922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72A10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10</Words>
  <Characters>58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44:58:01</dc:title>
  <dc:subject/>
  <dc:creator>lrpr13879</dc:creator>
  <cp:keywords/>
  <dc:description/>
  <cp:lastModifiedBy>lrpr13879</cp:lastModifiedBy>
  <cp:revision>1</cp:revision>
  <dcterms:created xsi:type="dcterms:W3CDTF">2004-08-03T20:23:00Z</dcterms:created>
  <dcterms:modified xsi:type="dcterms:W3CDTF">2004-08-03T20:23:00Z</dcterms:modified>
</cp:coreProperties>
</file>