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775F" w:rsidRDefault="0061775F" w:rsidP="00FE4A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9"/>
          <w:attr w:name="Hour" w:val="12"/>
        </w:smartTagPr>
        <w:r>
          <w:rPr>
            <w:rFonts w:ascii="Times New Roman" w:hAnsi="Times New Roman"/>
            <w:b/>
            <w:sz w:val="24"/>
          </w:rPr>
          <w:t>12:19:04</w:t>
        </w:r>
      </w:smartTag>
      <w:r>
        <w:rPr>
          <w:rFonts w:ascii="Times New Roman" w:hAnsi="Times New Roman"/>
          <w:b/>
          <w:sz w:val="24"/>
        </w:rPr>
        <w:t>:01.  Notice of delinquent assessment.</w:t>
      </w:r>
      <w:r>
        <w:rPr>
          <w:rFonts w:ascii="Times New Roman" w:hAnsi="Times New Roman"/>
          <w:sz w:val="24"/>
        </w:rPr>
        <w:t xml:space="preserve"> Assessments which are not remitted as required by § </w:t>
      </w:r>
      <w:smartTag w:uri="urn:schemas-microsoft-com:office:smarttags" w:element="time">
        <w:smartTagPr>
          <w:attr w:name="Minute" w:val="19"/>
          <w:attr w:name="Hour" w:val="12"/>
        </w:smartTagPr>
        <w:r>
          <w:rPr>
            <w:rFonts w:ascii="Times New Roman" w:hAnsi="Times New Roman"/>
            <w:sz w:val="24"/>
          </w:rPr>
          <w:t>12:19:02:01</w:t>
        </w:r>
      </w:smartTag>
      <w:r>
        <w:rPr>
          <w:rFonts w:ascii="Times New Roman" w:hAnsi="Times New Roman"/>
          <w:sz w:val="24"/>
        </w:rPr>
        <w:t xml:space="preserve"> are delinquent. The council shall, by certified mail, send a notice of delinquent assessment to the first purchaser at his last known address. The notice shall include the following:</w:t>
      </w:r>
    </w:p>
    <w:p w:rsidR="0061775F" w:rsidRDefault="0061775F" w:rsidP="00FE4A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775F" w:rsidRDefault="0061775F" w:rsidP="00FE4A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statement of the assessment;</w:t>
      </w:r>
    </w:p>
    <w:p w:rsidR="0061775F" w:rsidRDefault="0061775F" w:rsidP="00FE4A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period of time the assessment is delinquent;</w:t>
      </w:r>
    </w:p>
    <w:p w:rsidR="0061775F" w:rsidRDefault="0061775F" w:rsidP="00FE4A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basis for the assessment; and</w:t>
      </w:r>
    </w:p>
    <w:p w:rsidR="0061775F" w:rsidRDefault="0061775F" w:rsidP="00FE4A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 statement that the assessment is due within ten days after the receipt of the notice.</w:t>
      </w:r>
    </w:p>
    <w:p w:rsidR="0061775F" w:rsidRDefault="0061775F" w:rsidP="00FE4A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775F" w:rsidRDefault="0061775F" w:rsidP="00FE4A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notice shall indicate that the first purchaser may request a hearing before the council according to the provisions of § </w:t>
      </w:r>
      <w:smartTag w:uri="urn:schemas-microsoft-com:office:smarttags" w:element="time">
        <w:smartTagPr>
          <w:attr w:name="Minute" w:val="19"/>
          <w:attr w:name="Hour" w:val="12"/>
        </w:smartTagPr>
        <w:r>
          <w:rPr>
            <w:rFonts w:ascii="Times New Roman" w:hAnsi="Times New Roman"/>
            <w:sz w:val="24"/>
          </w:rPr>
          <w:t>12:19:04:02</w:t>
        </w:r>
      </w:smartTag>
      <w:r>
        <w:rPr>
          <w:rFonts w:ascii="Times New Roman" w:hAnsi="Times New Roman"/>
          <w:sz w:val="24"/>
        </w:rPr>
        <w:t>.</w:t>
      </w:r>
    </w:p>
    <w:p w:rsidR="0061775F" w:rsidRDefault="0061775F" w:rsidP="00FE4A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775F" w:rsidRDefault="0061775F" w:rsidP="00FE4A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54, effective </w:t>
      </w:r>
      <w:smartTag w:uri="urn:schemas-microsoft-com:office:smarttags" w:element="date">
        <w:smartTagPr>
          <w:attr w:name="Year" w:val="1988"/>
          <w:attr w:name="Day" w:val="13"/>
          <w:attr w:name="Month" w:val="10"/>
        </w:smartTagPr>
        <w:r>
          <w:rPr>
            <w:rFonts w:ascii="Times New Roman" w:hAnsi="Times New Roman"/>
            <w:sz w:val="24"/>
          </w:rPr>
          <w:t>October 13, 1988</w:t>
        </w:r>
      </w:smartTag>
      <w:r>
        <w:rPr>
          <w:rFonts w:ascii="Times New Roman" w:hAnsi="Times New Roman"/>
          <w:sz w:val="24"/>
        </w:rPr>
        <w:t>.</w:t>
      </w:r>
    </w:p>
    <w:p w:rsidR="0061775F" w:rsidRDefault="0061775F" w:rsidP="00FE4A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38-32-14(4).</w:t>
      </w:r>
    </w:p>
    <w:p w:rsidR="0061775F" w:rsidRDefault="0061775F" w:rsidP="00FE4A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38-32-14(4).</w:t>
      </w:r>
    </w:p>
    <w:p w:rsidR="0061775F" w:rsidRDefault="0061775F" w:rsidP="00FE4A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1775F" w:rsidSect="0061775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213F8B"/>
    <w:rsid w:val="002331DF"/>
    <w:rsid w:val="005016CD"/>
    <w:rsid w:val="0061775F"/>
    <w:rsid w:val="00667DF8"/>
    <w:rsid w:val="00930C91"/>
    <w:rsid w:val="00A37C8E"/>
    <w:rsid w:val="00BD2CC9"/>
    <w:rsid w:val="00F04922"/>
    <w:rsid w:val="00FE4A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4AE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117</Words>
  <Characters>669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2004-06-03T15:07:00Z</dcterms:created>
  <dcterms:modified xsi:type="dcterms:W3CDTF">2004-06-03T15:08:00Z</dcterms:modified>
</cp:coreProperties>
</file>