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3BB" w:rsidRDefault="009E43BB" w:rsidP="00334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44:58:03:02.  Application forms -- Contents.</w:t>
      </w:r>
      <w:r>
        <w:rPr>
          <w:rFonts w:ascii="Times New Roman" w:hAnsi="Times New Roman"/>
          <w:sz w:val="24"/>
        </w:rPr>
        <w:t xml:space="preserve"> An application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contain the person's name; signature; full address; professional license number; type of professional practice; a statement related to conviction of a felony under state or federal law; and a statement related to the denial, revocation, or surrender of a professional license or registration to handle controlled substances. Applications to conduct research and instructional activities with controlled substances as covered by subdivisions 44:58:02:20(3) and (4)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evidence of a valid DEA registration to conduct such research and a copy of the research protocol or a statement describing the instructional activities. Applications to manufacture controlled substances listed in Schedule II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evidence of a valid DEA registration to manufacture the substances.</w:t>
      </w:r>
    </w:p>
    <w:p w:rsidR="009E43BB" w:rsidRDefault="009E43BB" w:rsidP="00334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43BB" w:rsidRDefault="009E43BB" w:rsidP="00334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October 7, 1974; 6 SDR 93, effective July 1, 1980; 11 SDR 36, effective September 11, 1984; 25 SDR 48, effective October 1, 1998.</w:t>
      </w:r>
    </w:p>
    <w:p w:rsidR="009E43BB" w:rsidRDefault="009E43BB" w:rsidP="00334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9E43BB" w:rsidRDefault="009E43BB" w:rsidP="00334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34-20B-29, 34-20B-35 to 34-20B-37, 34-20B-41.</w:t>
      </w:r>
    </w:p>
    <w:p w:rsidR="009E43BB" w:rsidRDefault="009E43BB" w:rsidP="00334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43BB" w:rsidSect="009E43B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4C43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9E43BB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C4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167</Words>
  <Characters>952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2004-08-03T20:30:00Z</dcterms:created>
  <dcterms:modified xsi:type="dcterms:W3CDTF">2004-08-03T20:31:00Z</dcterms:modified>
</cp:coreProperties>
</file>