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57A45" w:rsidRDefault="00D57A45" w:rsidP="005E18B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44:58:03:03.  Procedure for reregistration.</w:t>
      </w:r>
      <w:r>
        <w:rPr>
          <w:rFonts w:ascii="Times New Roman" w:hAnsi="Times New Roman"/>
          <w:sz w:val="24"/>
        </w:rPr>
        <w:t xml:space="preserve"> A person registered under § 44:58:02:20 sh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 xml:space="preserve"> apply for reregistration in writing to the secretary not more than 60 days before the expiration date of the person's current registration.</w:t>
      </w:r>
    </w:p>
    <w:p w:rsidR="00D57A45" w:rsidRDefault="00D57A45" w:rsidP="005E18B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D57A45" w:rsidRDefault="00D57A45" w:rsidP="005E18B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 SDR 30, effective October 7, 1974; 6 SDR 93, effective July 1, 1980; 11 SDR 36, effective September 11, 1984; 21 SDR 14, effective August 4, 1994; 21 SDR 219, effective June 27, 1995.</w:t>
      </w:r>
    </w:p>
    <w:p w:rsidR="00D57A45" w:rsidRDefault="00D57A45" w:rsidP="005E18B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34-20B-41.</w:t>
      </w:r>
    </w:p>
    <w:p w:rsidR="00D57A45" w:rsidRDefault="00D57A45" w:rsidP="005E18B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34-20B-29.</w:t>
      </w:r>
    </w:p>
    <w:p w:rsidR="00D57A45" w:rsidRDefault="00D57A45" w:rsidP="005E18B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D57A45" w:rsidSect="00D57A45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9D1"/>
    <w:rsid w:val="00213F8B"/>
    <w:rsid w:val="002331DF"/>
    <w:rsid w:val="002D6964"/>
    <w:rsid w:val="0030764C"/>
    <w:rsid w:val="00311D28"/>
    <w:rsid w:val="003361F8"/>
    <w:rsid w:val="003F3E33"/>
    <w:rsid w:val="004154D8"/>
    <w:rsid w:val="0047488A"/>
    <w:rsid w:val="005016CD"/>
    <w:rsid w:val="005E18B0"/>
    <w:rsid w:val="006136E5"/>
    <w:rsid w:val="00634D90"/>
    <w:rsid w:val="00667DF8"/>
    <w:rsid w:val="008B4366"/>
    <w:rsid w:val="008C1733"/>
    <w:rsid w:val="00912D30"/>
    <w:rsid w:val="00930C91"/>
    <w:rsid w:val="00A37C8E"/>
    <w:rsid w:val="00A9551B"/>
    <w:rsid w:val="00AA658A"/>
    <w:rsid w:val="00AC1B53"/>
    <w:rsid w:val="00B726C9"/>
    <w:rsid w:val="00BD2CC9"/>
    <w:rsid w:val="00C33982"/>
    <w:rsid w:val="00C6577A"/>
    <w:rsid w:val="00C863A1"/>
    <w:rsid w:val="00CB7B64"/>
    <w:rsid w:val="00CE3E6F"/>
    <w:rsid w:val="00D57A45"/>
    <w:rsid w:val="00D82418"/>
    <w:rsid w:val="00E52ADD"/>
    <w:rsid w:val="00F04922"/>
    <w:rsid w:val="00F46A0C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PersonNa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E18B0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74</Words>
  <Characters>424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2004-08-03T20:31:00Z</dcterms:created>
  <dcterms:modified xsi:type="dcterms:W3CDTF">2004-08-03T20:31:00Z</dcterms:modified>
</cp:coreProperties>
</file>