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8B7" w:rsidRDefault="002718B7" w:rsidP="00DD15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44:58:06:02.  Events causing au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tom</w:t>
        </w:r>
      </w:smartTag>
      <w:r>
        <w:rPr>
          <w:rFonts w:ascii="Times New Roman" w:hAnsi="Times New Roman"/>
          <w:b/>
          <w:sz w:val="24"/>
        </w:rPr>
        <w:t>atic suspension of registration.</w:t>
      </w:r>
      <w:r>
        <w:rPr>
          <w:rFonts w:ascii="Times New Roman" w:hAnsi="Times New Roman"/>
          <w:sz w:val="24"/>
        </w:rPr>
        <w:t xml:space="preserve"> The registration of a person is au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tom</w:t>
        </w:r>
      </w:smartTag>
      <w:r>
        <w:rPr>
          <w:rFonts w:ascii="Times New Roman" w:hAnsi="Times New Roman"/>
          <w:sz w:val="24"/>
        </w:rPr>
        <w:t>atic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y suspended if the person fails to maintain the person's professional license, fails to maintain DEA registration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, discontinues professional practice within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or changes name or address without notifying the secretary.</w:t>
      </w:r>
    </w:p>
    <w:p w:rsidR="002718B7" w:rsidRDefault="002718B7" w:rsidP="00DD15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18B7" w:rsidRDefault="002718B7" w:rsidP="00DD15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21 SDR 14, effective </w:t>
      </w:r>
      <w:smartTag w:uri="urn:schemas-microsoft-com:office:smarttags" w:element="date">
        <w:smartTagPr>
          <w:attr w:name="Year" w:val="1994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1995</w:t>
        </w:r>
      </w:smartTag>
      <w:r>
        <w:rPr>
          <w:rFonts w:ascii="Times New Roman" w:hAnsi="Times New Roman"/>
          <w:sz w:val="24"/>
        </w:rPr>
        <w:t>.</w:t>
      </w:r>
    </w:p>
    <w:p w:rsidR="002718B7" w:rsidRDefault="002718B7" w:rsidP="00DD15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2718B7" w:rsidRDefault="002718B7" w:rsidP="00DD15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34-20B-29, 34-20B-41.</w:t>
      </w:r>
    </w:p>
    <w:p w:rsidR="002718B7" w:rsidRDefault="002718B7" w:rsidP="00DD15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18B7" w:rsidSect="002718B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718B7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DD15E7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5E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88</Words>
  <Characters>508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2004-08-03T20:44:00Z</dcterms:created>
  <dcterms:modified xsi:type="dcterms:W3CDTF">2004-08-03T20:44:00Z</dcterms:modified>
</cp:coreProperties>
</file>