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4A4" w:rsidRDefault="005424A4" w:rsidP="00795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44:58:08:02.  Purpose of issuance of prescription.</w:t>
      </w:r>
      <w:r>
        <w:rPr>
          <w:rFonts w:ascii="Times New Roman" w:hAnsi="Times New Roman"/>
          <w:sz w:val="24"/>
        </w:rPr>
        <w:t xml:space="preserve"> Repealed.</w:t>
      </w:r>
    </w:p>
    <w:p w:rsidR="005424A4" w:rsidRDefault="005424A4" w:rsidP="00795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24A4" w:rsidRDefault="005424A4" w:rsidP="00795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5424A4" w:rsidRDefault="005424A4" w:rsidP="00795C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24A4" w:rsidSect="005424A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424A4"/>
    <w:rsid w:val="006136E5"/>
    <w:rsid w:val="00634D90"/>
    <w:rsid w:val="00667DF8"/>
    <w:rsid w:val="00795C35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5C3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2004-08-03T21:43:00Z</dcterms:created>
  <dcterms:modified xsi:type="dcterms:W3CDTF">2004-08-03T21:43:00Z</dcterms:modified>
</cp:coreProperties>
</file>