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969" w:rsidRDefault="006B0969" w:rsidP="005E6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44:58:08:04.  Prescription prohibited for continuing dependence on drug.</w:t>
      </w:r>
      <w:r>
        <w:rPr>
          <w:rFonts w:ascii="Times New Roman" w:hAnsi="Times New Roman"/>
          <w:sz w:val="24"/>
        </w:rPr>
        <w:t xml:space="preserve"> A prescription may not be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for a controlled substance nor may a controlled substance be dispensed or administered to a drug dependent person for the purpose of continuing the person's dependency.</w:t>
      </w:r>
    </w:p>
    <w:p w:rsidR="006B0969" w:rsidRDefault="006B0969" w:rsidP="005E6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0969" w:rsidRDefault="006B0969" w:rsidP="005E6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</w:t>
      </w:r>
      <w:smartTag w:uri="urn:schemas-microsoft-com:office:smarttags" w:element="date">
        <w:smartTagPr>
          <w:attr w:name="Year" w:val="1974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1974</w:t>
        </w:r>
      </w:smartTag>
      <w:r>
        <w:rPr>
          <w:rFonts w:ascii="Times New Roman" w:hAnsi="Times New Roman"/>
          <w:sz w:val="24"/>
        </w:rPr>
        <w:t xml:space="preserve">;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>.</w:t>
      </w:r>
    </w:p>
    <w:p w:rsidR="006B0969" w:rsidRDefault="006B0969" w:rsidP="005E6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34-20B-41.</w:t>
      </w:r>
    </w:p>
    <w:p w:rsidR="006B0969" w:rsidRDefault="006B0969" w:rsidP="005E6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34-20B-41.</w:t>
      </w:r>
    </w:p>
    <w:p w:rsidR="006B0969" w:rsidRDefault="006B0969" w:rsidP="005E68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B0969" w:rsidSect="006B096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E68F7"/>
    <w:rsid w:val="006136E5"/>
    <w:rsid w:val="00634D90"/>
    <w:rsid w:val="00667DF8"/>
    <w:rsid w:val="006B0969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68F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2004-08-03T21:43:00Z</dcterms:created>
  <dcterms:modified xsi:type="dcterms:W3CDTF">2004-08-03T21:43:00Z</dcterms:modified>
</cp:coreProperties>
</file>