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245" w:rsidRDefault="00E34245" w:rsidP="00C819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44:58:08:19.  Partial filling of prescriptions for Schedule III and IV substances.</w:t>
      </w:r>
      <w:r>
        <w:rPr>
          <w:rFonts w:ascii="Times New Roman" w:hAnsi="Times New Roman"/>
          <w:sz w:val="24"/>
        </w:rPr>
        <w:t xml:space="preserve"> Repealed.</w:t>
      </w:r>
    </w:p>
    <w:p w:rsidR="00E34245" w:rsidRDefault="00E34245" w:rsidP="00C819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4245" w:rsidRDefault="00E34245" w:rsidP="00C819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repealed,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E34245" w:rsidRDefault="00E34245" w:rsidP="00C819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34245" w:rsidSect="00E3424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1999"/>
    <w:rsid w:val="00C863A1"/>
    <w:rsid w:val="00CB7B64"/>
    <w:rsid w:val="00CE3E6F"/>
    <w:rsid w:val="00D82418"/>
    <w:rsid w:val="00E34245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199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2004-08-03T21:48:00Z</dcterms:created>
  <dcterms:modified xsi:type="dcterms:W3CDTF">2004-08-03T21:48:00Z</dcterms:modified>
</cp:coreProperties>
</file>