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962CE" w:rsidRDefault="005962CE" w:rsidP="00795F6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44:58:13</w:t>
      </w:r>
    </w:p>
    <w:p w:rsidR="005962CE" w:rsidRDefault="005962CE" w:rsidP="00795F6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5962CE" w:rsidRDefault="005962CE" w:rsidP="00795F6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>EXEMPTED SCHEDULE III SUBSTANCES</w:t>
      </w:r>
    </w:p>
    <w:p w:rsidR="005962CE" w:rsidRDefault="005962CE" w:rsidP="00795F6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5962CE" w:rsidRDefault="005962CE" w:rsidP="00795F6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5962CE" w:rsidRDefault="005962CE" w:rsidP="00795F6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5962CE" w:rsidRDefault="005962CE" w:rsidP="00795F6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44:58:</w:t>
      </w:r>
      <w:smartTag w:uri="urn:schemas-microsoft-com:office:smarttags" w:element="time">
        <w:smartTagPr>
          <w:attr w:name="Minute" w:val="1"/>
          <w:attr w:name="Hour" w:val="13"/>
        </w:smartTagPr>
        <w:r>
          <w:rPr>
            <w:rFonts w:ascii="Times New Roman" w:hAnsi="Times New Roman"/>
            <w:sz w:val="24"/>
          </w:rPr>
          <w:t>13:01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Exempted Schedule III substances.</w:t>
      </w:r>
    </w:p>
    <w:p w:rsidR="005962CE" w:rsidRDefault="005962CE" w:rsidP="00795F6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962CE" w:rsidRDefault="005962CE" w:rsidP="00795F6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5962CE" w:rsidSect="005962CE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0764C"/>
    <w:rsid w:val="00311D28"/>
    <w:rsid w:val="003361F8"/>
    <w:rsid w:val="003F3E33"/>
    <w:rsid w:val="004154D8"/>
    <w:rsid w:val="0047488A"/>
    <w:rsid w:val="005016CD"/>
    <w:rsid w:val="005962CE"/>
    <w:rsid w:val="006136E5"/>
    <w:rsid w:val="00634D90"/>
    <w:rsid w:val="00667DF8"/>
    <w:rsid w:val="00795F6B"/>
    <w:rsid w:val="008B4366"/>
    <w:rsid w:val="008C1733"/>
    <w:rsid w:val="00912D30"/>
    <w:rsid w:val="00930C91"/>
    <w:rsid w:val="00A37C8E"/>
    <w:rsid w:val="00A9551B"/>
    <w:rsid w:val="00AA658A"/>
    <w:rsid w:val="00AC1B53"/>
    <w:rsid w:val="00B726C9"/>
    <w:rsid w:val="00BD2CC9"/>
    <w:rsid w:val="00C33982"/>
    <w:rsid w:val="00C6577A"/>
    <w:rsid w:val="00C863A1"/>
    <w:rsid w:val="00CB7B64"/>
    <w:rsid w:val="00CE3E6F"/>
    <w:rsid w:val="00D82418"/>
    <w:rsid w:val="00E52ADD"/>
    <w:rsid w:val="00F04922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95F6B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16</Words>
  <Characters>94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44:58:13</dc:title>
  <dc:subject/>
  <dc:creator>lrpr13879</dc:creator>
  <cp:keywords/>
  <dc:description/>
  <cp:lastModifiedBy>lrpr13879</cp:lastModifiedBy>
  <cp:revision>1</cp:revision>
  <dcterms:created xsi:type="dcterms:W3CDTF">2004-08-03T21:53:00Z</dcterms:created>
  <dcterms:modified xsi:type="dcterms:W3CDTF">2004-08-03T21:53:00Z</dcterms:modified>
</cp:coreProperties>
</file>