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2D57" w:rsidRDefault="003A2D57" w:rsidP="00F068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44:59:01:05.  Expert witness fee.</w:t>
      </w:r>
      <w:r>
        <w:rPr>
          <w:rFonts w:ascii="Times New Roman" w:hAnsi="Times New Roman"/>
          <w:sz w:val="24"/>
        </w:rPr>
        <w:t xml:space="preserve"> The Department of Health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assess a uniform expert witness fee of $350 for each court appearance by laboratory personnel or for failing to give 24 hours prior notice of any court cancellation.</w:t>
      </w:r>
    </w:p>
    <w:p w:rsidR="003A2D57" w:rsidRDefault="003A2D57" w:rsidP="00F068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A2D57" w:rsidRDefault="003A2D57" w:rsidP="00F068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219, effective </w:t>
      </w:r>
      <w:smartTag w:uri="urn:schemas-microsoft-com:office:smarttags" w:element="date">
        <w:smartTagPr>
          <w:attr w:name="Year" w:val="1995"/>
          <w:attr w:name="Day" w:val="27"/>
          <w:attr w:name="Month" w:val="6"/>
        </w:smartTagPr>
        <w:r>
          <w:rPr>
            <w:rFonts w:ascii="Times New Roman" w:hAnsi="Times New Roman"/>
            <w:sz w:val="24"/>
          </w:rPr>
          <w:t>June 27, 1995</w:t>
        </w:r>
      </w:smartTag>
      <w:r>
        <w:rPr>
          <w:rFonts w:ascii="Times New Roman" w:hAnsi="Times New Roman"/>
          <w:sz w:val="24"/>
        </w:rPr>
        <w:t>.</w:t>
      </w:r>
    </w:p>
    <w:p w:rsidR="003A2D57" w:rsidRDefault="003A2D57" w:rsidP="00F068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1-49-3.</w:t>
      </w:r>
    </w:p>
    <w:p w:rsidR="003A2D57" w:rsidRDefault="003A2D57" w:rsidP="00F068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1-49-3.</w:t>
      </w:r>
    </w:p>
    <w:p w:rsidR="003A2D57" w:rsidRDefault="003A2D57" w:rsidP="00F068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A2D57" w:rsidSect="003A2D5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A2D57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06846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684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51</Words>
  <Characters>293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2004-08-03T21:57:00Z</dcterms:created>
  <dcterms:modified xsi:type="dcterms:W3CDTF">2004-08-03T21:57:00Z</dcterms:modified>
</cp:coreProperties>
</file>