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F29" w:rsidRDefault="00051F29" w:rsidP="005741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44:63:02:05.  Data sheet DS-3035.</w:t>
      </w:r>
      <w:r>
        <w:t xml:space="preserve"> A completed U.S. Department of State data sheet, DS-3035, shall be included in the application.</w:t>
      </w:r>
    </w:p>
    <w:p w:rsidR="00051F29" w:rsidRDefault="00051F29" w:rsidP="005741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51F29" w:rsidRDefault="00051F29" w:rsidP="005741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28 SDR 47, effective October 4, 2001; 37 SDR 235, effective June 27, 2011.</w:t>
      </w:r>
    </w:p>
    <w:p w:rsidR="00051F29" w:rsidRDefault="00051F29" w:rsidP="00574152">
      <w:pPr>
        <w:pStyle w:val="BodyText"/>
      </w:pPr>
      <w:r>
        <w:tab/>
      </w:r>
      <w:r>
        <w:rPr>
          <w:b/>
        </w:rPr>
        <w:t>General Authority:</w:t>
      </w:r>
      <w:r>
        <w:t xml:space="preserve"> SDCL 36-2-22.</w:t>
      </w:r>
    </w:p>
    <w:p w:rsidR="00051F29" w:rsidRDefault="00051F29" w:rsidP="005741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36-2-21, 36-2-22.</w:t>
      </w:r>
    </w:p>
    <w:p w:rsidR="00051F29" w:rsidRDefault="00051F29" w:rsidP="005741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051F29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74152"/>
    <w:rsid w:val="00051F29"/>
    <w:rsid w:val="00574152"/>
    <w:rsid w:val="0058303B"/>
    <w:rsid w:val="00726129"/>
    <w:rsid w:val="00961235"/>
    <w:rsid w:val="00A7076E"/>
    <w:rsid w:val="00B633CA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4152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574152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74152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43</Words>
  <Characters>249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2011-06-22T16:17:00Z</dcterms:created>
  <dcterms:modified xsi:type="dcterms:W3CDTF">2011-06-22T16:18:00Z</dcterms:modified>
</cp:coreProperties>
</file>