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7B3" w:rsidRDefault="00A347B3" w:rsidP="00284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44:65:02</w:t>
      </w:r>
    </w:p>
    <w:p w:rsidR="00A347B3" w:rsidRDefault="00A347B3" w:rsidP="00284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A347B3" w:rsidRDefault="00A347B3" w:rsidP="00284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REPORTING</w:t>
      </w:r>
    </w:p>
    <w:p w:rsidR="00A347B3" w:rsidRDefault="00A347B3" w:rsidP="00284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347B3" w:rsidRDefault="00A347B3" w:rsidP="00284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347B3" w:rsidRDefault="00A347B3" w:rsidP="002842B8">
      <w:pPr>
        <w:pStyle w:val="Heading2"/>
      </w:pPr>
      <w:r>
        <w:t>Section</w:t>
      </w:r>
    </w:p>
    <w:p w:rsidR="00A347B3" w:rsidRDefault="00A347B3" w:rsidP="00284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44:65: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Reporting by physicians.</w:t>
      </w:r>
    </w:p>
    <w:p w:rsidR="00A347B3" w:rsidRDefault="00A347B3" w:rsidP="00284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44:65: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Reporting by hospitals and institutions.</w:t>
      </w:r>
    </w:p>
    <w:p w:rsidR="00A347B3" w:rsidRDefault="00A347B3" w:rsidP="00284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44:65: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sz w:val="24"/>
          </w:rPr>
          <w:t>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Surveillance case categories.</w:t>
      </w:r>
    </w:p>
    <w:p w:rsidR="00A347B3" w:rsidRDefault="00A347B3" w:rsidP="00284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44:65:02:04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Contents of reports.</w:t>
      </w:r>
    </w:p>
    <w:p w:rsidR="00A347B3" w:rsidRDefault="00A347B3" w:rsidP="00284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44:65:02:05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Methods of reporting.</w:t>
      </w:r>
    </w:p>
    <w:p w:rsidR="00A347B3" w:rsidRDefault="00A347B3" w:rsidP="00284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44:65:02:06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Timeliness.</w:t>
      </w:r>
    </w:p>
    <w:p w:rsidR="00A347B3" w:rsidRDefault="00A347B3" w:rsidP="00284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347B3" w:rsidRDefault="00A347B3" w:rsidP="00284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347B3" w:rsidSect="00A347B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842B8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47B3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22C2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42B8"/>
    <w:rPr>
      <w:rFonts w:ascii="Times" w:hAnsi="Times"/>
    </w:rPr>
  </w:style>
  <w:style w:type="paragraph" w:styleId="Heading2">
    <w:name w:val="heading 2"/>
    <w:basedOn w:val="Normal"/>
    <w:next w:val="Normal"/>
    <w:link w:val="Heading2Char"/>
    <w:uiPriority w:val="9"/>
    <w:qFormat/>
    <w:rsid w:val="002842B8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  <w:outlineLvl w:val="1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4B4769"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40</Words>
  <Characters>229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44:65:02</dc:title>
  <dc:subject/>
  <dc:creator>lrpr13879</dc:creator>
  <cp:keywords/>
  <dc:description/>
  <cp:lastModifiedBy>lrpr13879</cp:lastModifiedBy>
  <cp:revision>1</cp:revision>
  <dcterms:created xsi:type="dcterms:W3CDTF">2004-08-04T17:12:00Z</dcterms:created>
  <dcterms:modified xsi:type="dcterms:W3CDTF">2004-08-04T17:12:00Z</dcterms:modified>
</cp:coreProperties>
</file>