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5D37" w:rsidRDefault="005E5D37" w:rsidP="00064A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44:65:02:06.  Timeliness.</w:t>
      </w:r>
      <w:r>
        <w:rPr>
          <w:rFonts w:ascii="Times New Roman" w:hAnsi="Times New Roman"/>
          <w:sz w:val="24"/>
        </w:rPr>
        <w:t xml:space="preserve"> Any report of diagnosed FAS or suspected FAS to the department shall be made within seven days of diagnosis or referral to a health care provider for diagnosis.</w:t>
      </w:r>
    </w:p>
    <w:p w:rsidR="005E5D37" w:rsidRDefault="005E5D37" w:rsidP="00064A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E5D37" w:rsidRDefault="005E5D37" w:rsidP="00064A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29 SDR 21, effective </w:t>
      </w:r>
      <w:smartTag w:uri="urn:schemas-microsoft-com:office:smarttags" w:element="date">
        <w:smartTagPr>
          <w:attr w:name="Year" w:val="2002"/>
          <w:attr w:name="Day" w:val="27"/>
          <w:attr w:name="Month" w:val="8"/>
        </w:smartTagPr>
        <w:r>
          <w:rPr>
            <w:rFonts w:ascii="Times New Roman" w:hAnsi="Times New Roman"/>
            <w:sz w:val="24"/>
          </w:rPr>
          <w:t>August 27, 2002</w:t>
        </w:r>
      </w:smartTag>
      <w:r>
        <w:rPr>
          <w:rFonts w:ascii="Times New Roman" w:hAnsi="Times New Roman"/>
          <w:sz w:val="24"/>
        </w:rPr>
        <w:t xml:space="preserve">. </w:t>
      </w:r>
    </w:p>
    <w:p w:rsidR="005E5D37" w:rsidRDefault="005E5D37" w:rsidP="00064A76">
      <w:pPr>
        <w:pStyle w:val="BodyText"/>
      </w:pPr>
      <w:r>
        <w:tab/>
      </w:r>
      <w:r>
        <w:rPr>
          <w:b/>
        </w:rPr>
        <w:t>General Authority:</w:t>
      </w:r>
      <w:r>
        <w:t xml:space="preserve"> SDCL 34-24-27.</w:t>
      </w:r>
    </w:p>
    <w:p w:rsidR="005E5D37" w:rsidRDefault="005E5D37" w:rsidP="00064A7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34-24-27.</w:t>
      </w:r>
    </w:p>
    <w:sectPr w:rsidR="005E5D37" w:rsidSect="005E5D37">
      <w:pgSz w:w="12240" w:h="15840"/>
      <w:pgMar w:top="990" w:right="1440" w:bottom="990" w:left="1260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E5D37" w:rsidRDefault="005E5D37">
      <w:r>
        <w:separator/>
      </w:r>
    </w:p>
  </w:endnote>
  <w:endnote w:type="continuationSeparator" w:id="0">
    <w:p w:rsidR="005E5D37" w:rsidRDefault="005E5D3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E5D37" w:rsidRDefault="005E5D37">
      <w:r>
        <w:separator/>
      </w:r>
    </w:p>
  </w:footnote>
  <w:footnote w:type="continuationSeparator" w:id="0">
    <w:p w:rsidR="005E5D37" w:rsidRDefault="005E5D3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543AD"/>
    <w:rsid w:val="00063969"/>
    <w:rsid w:val="00064A76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5E5D37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22C2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4A7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064A76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both"/>
    </w:pPr>
    <w:rPr>
      <w:rFonts w:ascii="Times New Roman" w:hAnsi="Times New Roman"/>
      <w:sz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6E4AE0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45</Words>
  <Characters>260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2004-08-04T17:14:00Z</dcterms:created>
  <dcterms:modified xsi:type="dcterms:W3CDTF">2004-08-04T17:14:00Z</dcterms:modified>
</cp:coreProperties>
</file>