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ACCESS AND REVIEW</w:t>
      </w: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Access and review.</w:t>
      </w: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Requests for corrections in record.</w:t>
      </w: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 for dissemination of information.</w:t>
      </w: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Notification of agencies receiving information.</w:t>
      </w: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2:02:03:05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Limitation on access and review of criminal record information.</w:t>
      </w: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2:02:03:06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Specific agencies authorized access to registry information.</w:t>
      </w: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20EB3" w:rsidRDefault="00620EB3" w:rsidP="00CE37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20EB3" w:rsidSect="00620EB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620EB3"/>
    <w:rsid w:val="00930C91"/>
    <w:rsid w:val="00A37C8E"/>
    <w:rsid w:val="00BD2CC9"/>
    <w:rsid w:val="00CE370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70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2:02:03</dc:title>
  <dc:subject/>
  <dc:creator>lrpr13879</dc:creator>
  <cp:keywords/>
  <dc:description/>
  <cp:lastModifiedBy>lrpr13879</cp:lastModifiedBy>
  <cp:revision>1</cp:revision>
  <dcterms:created xsi:type="dcterms:W3CDTF">2004-05-27T19:21:00Z</dcterms:created>
  <dcterms:modified xsi:type="dcterms:W3CDTF">2004-05-27T19:21:00Z</dcterms:modified>
</cp:coreProperties>
</file>