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7F3D" w:rsidRDefault="00357F3D" w:rsidP="007962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46:32:01</w:t>
      </w:r>
    </w:p>
    <w:p w:rsidR="00357F3D" w:rsidRDefault="00357F3D" w:rsidP="007962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57F3D" w:rsidRDefault="00357F3D" w:rsidP="007962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ITEMIZED BILLING</w:t>
      </w:r>
    </w:p>
    <w:p w:rsidR="00357F3D" w:rsidRDefault="00357F3D" w:rsidP="007962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57F3D" w:rsidRDefault="00357F3D" w:rsidP="007962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57F3D" w:rsidRDefault="00357F3D" w:rsidP="007962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357F3D" w:rsidRDefault="00357F3D" w:rsidP="007962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46:32:01:01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357F3D" w:rsidRDefault="00357F3D" w:rsidP="007962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46:32:</w:t>
      </w:r>
      <w:smartTag w:uri="urn:schemas-microsoft-com:office:smarttags" w:element="time">
        <w:smartTagPr>
          <w:attr w:name="Minute" w:val="2"/>
          <w:attr w:name="Hour" w:val="13"/>
        </w:smartTagPr>
        <w:r>
          <w:rPr>
            <w:rFonts w:ascii="Times New Roman" w:hAnsi="Times New Roman"/>
            <w:sz w:val="24"/>
          </w:rPr>
          <w:t>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Financial assessment.</w:t>
      </w:r>
    </w:p>
    <w:p w:rsidR="00357F3D" w:rsidRDefault="00357F3D" w:rsidP="007962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46:32:01:03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Patient able to pay itemized costs.</w:t>
      </w:r>
    </w:p>
    <w:p w:rsidR="00357F3D" w:rsidRDefault="00357F3D" w:rsidP="007962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46:32:01:04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Patient unable to pay itemized costs.</w:t>
      </w:r>
    </w:p>
    <w:p w:rsidR="00357F3D" w:rsidRDefault="00357F3D" w:rsidP="007962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46:32:01:05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Patient unable to pay per diem.</w:t>
      </w:r>
    </w:p>
    <w:p w:rsidR="00357F3D" w:rsidRDefault="00357F3D" w:rsidP="007962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46:32:01:06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Patient unable to pay reduced per diem.</w:t>
      </w:r>
    </w:p>
    <w:p w:rsidR="00357F3D" w:rsidRDefault="00357F3D" w:rsidP="007962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46:32:</w:t>
      </w:r>
      <w:smartTag w:uri="urn:schemas-microsoft-com:office:smarttags" w:element="time">
        <w:smartTagPr>
          <w:attr w:name="Minute" w:val="7"/>
          <w:attr w:name="Hour" w:val="13"/>
        </w:smartTagPr>
        <w:r>
          <w:rPr>
            <w:rFonts w:ascii="Times New Roman" w:hAnsi="Times New Roman"/>
            <w:sz w:val="24"/>
          </w:rPr>
          <w:t>01:07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Itemized billing.</w:t>
      </w:r>
    </w:p>
    <w:p w:rsidR="00357F3D" w:rsidRDefault="00357F3D" w:rsidP="007962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46:32:</w:t>
      </w:r>
      <w:smartTag w:uri="urn:schemas-microsoft-com:office:smarttags" w:element="time">
        <w:smartTagPr>
          <w:attr w:name="Minute" w:val="8"/>
          <w:attr w:name="Hour" w:val="13"/>
        </w:smartTagPr>
        <w:r>
          <w:rPr>
            <w:rFonts w:ascii="Times New Roman" w:hAnsi="Times New Roman"/>
            <w:sz w:val="24"/>
          </w:rPr>
          <w:t>01:08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HSC medical procedure fee.</w:t>
      </w:r>
    </w:p>
    <w:p w:rsidR="00357F3D" w:rsidRDefault="00357F3D" w:rsidP="007962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46:32:</w:t>
      </w:r>
      <w:smartTag w:uri="urn:schemas-microsoft-com:office:smarttags" w:element="time">
        <w:smartTagPr>
          <w:attr w:name="Minute" w:val="9"/>
          <w:attr w:name="Hour" w:val="13"/>
        </w:smartTagPr>
        <w:r>
          <w:rPr>
            <w:rFonts w:ascii="Times New Roman" w:hAnsi="Times New Roman"/>
            <w:sz w:val="24"/>
          </w:rPr>
          <w:t>01:09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Off-site medical care cost.</w:t>
      </w:r>
    </w:p>
    <w:p w:rsidR="00357F3D" w:rsidRDefault="00357F3D" w:rsidP="007962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46:32:</w:t>
      </w:r>
      <w:smartTag w:uri="urn:schemas-microsoft-com:office:smarttags" w:element="time">
        <w:smartTagPr>
          <w:attr w:name="Minute" w:val="10"/>
          <w:attr w:name="Hour" w:val="13"/>
        </w:smartTagPr>
        <w:r>
          <w:rPr>
            <w:rFonts w:ascii="Times New Roman" w:hAnsi="Times New Roman"/>
            <w:sz w:val="24"/>
          </w:rPr>
          <w:t>01:10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Payor classifications.</w:t>
      </w:r>
    </w:p>
    <w:p w:rsidR="00357F3D" w:rsidRDefault="00357F3D" w:rsidP="007962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46:32:01:11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Pharmaceutical and dispensing fee.</w:t>
      </w:r>
    </w:p>
    <w:p w:rsidR="00357F3D" w:rsidRDefault="00357F3D" w:rsidP="007962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46:32:</w:t>
      </w:r>
      <w:smartTag w:uri="urn:schemas-microsoft-com:office:smarttags" w:element="time">
        <w:smartTagPr>
          <w:attr w:name="Minute" w:val="12"/>
          <w:attr w:name="Hour" w:val="13"/>
        </w:smartTagPr>
        <w:r>
          <w:rPr>
            <w:rFonts w:ascii="Times New Roman" w:hAnsi="Times New Roman"/>
            <w:sz w:val="24"/>
          </w:rPr>
          <w:t>01:12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Professional fees.</w:t>
      </w:r>
    </w:p>
    <w:p w:rsidR="00357F3D" w:rsidRDefault="00357F3D" w:rsidP="007962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46:32:</w:t>
      </w:r>
      <w:smartTag w:uri="urn:schemas-microsoft-com:office:smarttags" w:element="time">
        <w:smartTagPr>
          <w:attr w:name="Minute" w:val="13"/>
          <w:attr w:name="Hour" w:val="13"/>
        </w:smartTagPr>
        <w:r>
          <w:rPr>
            <w:rFonts w:ascii="Times New Roman" w:hAnsi="Times New Roman"/>
            <w:sz w:val="24"/>
          </w:rPr>
          <w:t>01:13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Room rate determination by treatment program.</w:t>
      </w:r>
    </w:p>
    <w:p w:rsidR="00357F3D" w:rsidRDefault="00357F3D" w:rsidP="007962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46:32:</w:t>
      </w:r>
      <w:smartTag w:uri="urn:schemas-microsoft-com:office:smarttags" w:element="time">
        <w:smartTagPr>
          <w:attr w:name="Minute" w:val="14"/>
          <w:attr w:name="Hour" w:val="13"/>
        </w:smartTagPr>
        <w:r>
          <w:rPr>
            <w:rFonts w:ascii="Times New Roman" w:hAnsi="Times New Roman"/>
            <w:sz w:val="24"/>
          </w:rPr>
          <w:t>01:14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Supply cost.</w:t>
      </w:r>
    </w:p>
    <w:p w:rsidR="00357F3D" w:rsidRDefault="00357F3D" w:rsidP="007962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57F3D" w:rsidRDefault="00357F3D" w:rsidP="007962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57F3D" w:rsidSect="00357F3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57F3D"/>
    <w:rsid w:val="003F3E33"/>
    <w:rsid w:val="004154D8"/>
    <w:rsid w:val="0047488A"/>
    <w:rsid w:val="005016CD"/>
    <w:rsid w:val="006136E5"/>
    <w:rsid w:val="00634D90"/>
    <w:rsid w:val="00667DF8"/>
    <w:rsid w:val="00796254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22C28"/>
    <w:rsid w:val="00E52ADD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625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92</Words>
  <Characters>527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46:32:01</dc:title>
  <dc:subject/>
  <dc:creator>lrpr13879</dc:creator>
  <cp:keywords/>
  <dc:description/>
  <cp:lastModifiedBy>lrpr13879</cp:lastModifiedBy>
  <cp:revision>1</cp:revision>
  <dcterms:created xsi:type="dcterms:W3CDTF">2004-08-06T20:21:00Z</dcterms:created>
  <dcterms:modified xsi:type="dcterms:W3CDTF">2004-08-06T20:21:00Z</dcterms:modified>
</cp:coreProperties>
</file>