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0632" w:rsidRDefault="009A0632" w:rsidP="007A72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47:01:01:01.  Powers of labor and management relations division.</w:t>
      </w:r>
      <w:r>
        <w:rPr>
          <w:rFonts w:ascii="Times New Roman" w:hAnsi="Times New Roman"/>
          <w:sz w:val="24"/>
        </w:rPr>
        <w:t xml:space="preserve"> Repealed.</w:t>
      </w:r>
    </w:p>
    <w:p w:rsidR="009A0632" w:rsidRDefault="009A0632" w:rsidP="007A72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A0632" w:rsidRDefault="009A0632" w:rsidP="007A72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9A0632" w:rsidRDefault="009A0632" w:rsidP="007A72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A0632" w:rsidSect="009A063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A724D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9A0632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724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2004-08-11T19:39:00Z</dcterms:created>
  <dcterms:modified xsi:type="dcterms:W3CDTF">2004-08-11T19:39:00Z</dcterms:modified>
</cp:coreProperties>
</file>