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2BA7" w:rsidRDefault="00A02BA7" w:rsidP="0020771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47:</w:t>
      </w:r>
      <w:smartTag w:uri="urn:schemas-microsoft-com:office:smarttags" w:element="time">
        <w:smartTagPr>
          <w:attr w:name="Minute" w:val="1"/>
          <w:attr w:name="Hour" w:val="13"/>
        </w:smartTagPr>
        <w:r>
          <w:rPr>
            <w:rFonts w:ascii="Times New Roman" w:hAnsi="Times New Roman"/>
            <w:b/>
            <w:sz w:val="24"/>
          </w:rPr>
          <w:t>01:01</w:t>
        </w:r>
      </w:smartTag>
      <w:r>
        <w:rPr>
          <w:rFonts w:ascii="Times New Roman" w:hAnsi="Times New Roman"/>
          <w:b/>
          <w:sz w:val="24"/>
        </w:rPr>
        <w:t>:06.  Service fees.</w:t>
      </w:r>
      <w:r>
        <w:rPr>
          <w:rFonts w:ascii="Times New Roman" w:hAnsi="Times New Roman"/>
          <w:sz w:val="24"/>
        </w:rPr>
        <w:t xml:space="preserve"> The Department of Labor may charge the following service fees:</w:t>
      </w:r>
    </w:p>
    <w:p w:rsidR="00A02BA7" w:rsidRDefault="00A02BA7" w:rsidP="0020771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02BA7" w:rsidRDefault="00A02BA7" w:rsidP="0020771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For seminars, conferences, or workshops, $50 for each attendee;</w:t>
      </w:r>
    </w:p>
    <w:p w:rsidR="00A02BA7" w:rsidRDefault="00A02BA7" w:rsidP="0020771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For publications, $15 for each copy;</w:t>
      </w:r>
    </w:p>
    <w:p w:rsidR="00A02BA7" w:rsidRDefault="00A02BA7" w:rsidP="0020771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For computer software, $100 for each program;</w:t>
      </w:r>
    </w:p>
    <w:p w:rsidR="00A02BA7" w:rsidRDefault="00A02BA7" w:rsidP="0020771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For photocopies, 25 cents a page;</w:t>
      </w:r>
    </w:p>
    <w:p w:rsidR="00A02BA7" w:rsidRDefault="00A02BA7" w:rsidP="0020771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Searches for files and records, $20 for each request;</w:t>
      </w:r>
    </w:p>
    <w:p w:rsidR="00A02BA7" w:rsidRDefault="00A02BA7" w:rsidP="0020771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For transcribing tape-recorded hearings, $2.40 a page;</w:t>
      </w:r>
    </w:p>
    <w:p w:rsidR="00A02BA7" w:rsidRDefault="00A02BA7" w:rsidP="0020771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(7)  For copies of transcripts, 25 cents a page.</w:t>
      </w:r>
    </w:p>
    <w:p w:rsidR="00A02BA7" w:rsidRDefault="00A02BA7" w:rsidP="0020771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02BA7" w:rsidRDefault="00A02BA7" w:rsidP="0020771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21 SDR 4, effective </w:t>
      </w:r>
      <w:smartTag w:uri="urn:schemas-microsoft-com:office:smarttags" w:element="date">
        <w:smartTagPr>
          <w:attr w:name="Year" w:val="1994"/>
          <w:attr w:name="Day" w:val="18"/>
          <w:attr w:name="Month" w:val="7"/>
        </w:smartTagPr>
        <w:r>
          <w:rPr>
            <w:rFonts w:ascii="Times New Roman" w:hAnsi="Times New Roman"/>
            <w:sz w:val="24"/>
          </w:rPr>
          <w:t>July 18, 1994</w:t>
        </w:r>
      </w:smartTag>
      <w:r>
        <w:rPr>
          <w:rFonts w:ascii="Times New Roman" w:hAnsi="Times New Roman"/>
          <w:sz w:val="24"/>
        </w:rPr>
        <w:t>.</w:t>
      </w:r>
    </w:p>
    <w:p w:rsidR="00A02BA7" w:rsidRDefault="00A02BA7" w:rsidP="0020771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1-37-3, 1-37-5, 60-5-18, 61-2-1.1.</w:t>
      </w:r>
    </w:p>
    <w:p w:rsidR="00A02BA7" w:rsidRDefault="00A02BA7" w:rsidP="0020771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60-5-18.</w:t>
      </w:r>
    </w:p>
    <w:sectPr w:rsidR="00A02BA7" w:rsidSect="00A02BA7">
      <w:pgSz w:w="12240" w:h="15840"/>
      <w:pgMar w:top="990" w:right="1440" w:bottom="990" w:left="126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362C0"/>
    <w:rsid w:val="00044009"/>
    <w:rsid w:val="000709F9"/>
    <w:rsid w:val="000A1BEE"/>
    <w:rsid w:val="00101BF3"/>
    <w:rsid w:val="00120C6B"/>
    <w:rsid w:val="00152A29"/>
    <w:rsid w:val="00161917"/>
    <w:rsid w:val="00166DFE"/>
    <w:rsid w:val="00207717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C0783"/>
    <w:rsid w:val="003E2483"/>
    <w:rsid w:val="003E3997"/>
    <w:rsid w:val="00411FFD"/>
    <w:rsid w:val="00447E59"/>
    <w:rsid w:val="0046067D"/>
    <w:rsid w:val="004E2C32"/>
    <w:rsid w:val="00562261"/>
    <w:rsid w:val="005660EA"/>
    <w:rsid w:val="00584838"/>
    <w:rsid w:val="00595E43"/>
    <w:rsid w:val="00604CCE"/>
    <w:rsid w:val="0067306A"/>
    <w:rsid w:val="006F473A"/>
    <w:rsid w:val="00706298"/>
    <w:rsid w:val="00756965"/>
    <w:rsid w:val="00766659"/>
    <w:rsid w:val="00783057"/>
    <w:rsid w:val="00790339"/>
    <w:rsid w:val="007B3147"/>
    <w:rsid w:val="007F6D3D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2BA7"/>
    <w:rsid w:val="00A04525"/>
    <w:rsid w:val="00A50166"/>
    <w:rsid w:val="00A544F7"/>
    <w:rsid w:val="00A663CC"/>
    <w:rsid w:val="00A87BF6"/>
    <w:rsid w:val="00AA356A"/>
    <w:rsid w:val="00AD18F6"/>
    <w:rsid w:val="00B610D9"/>
    <w:rsid w:val="00B971D1"/>
    <w:rsid w:val="00C00B44"/>
    <w:rsid w:val="00C23245"/>
    <w:rsid w:val="00C36CA2"/>
    <w:rsid w:val="00C41AFE"/>
    <w:rsid w:val="00C626B9"/>
    <w:rsid w:val="00CC7638"/>
    <w:rsid w:val="00CE017A"/>
    <w:rsid w:val="00D26D2C"/>
    <w:rsid w:val="00D60F9C"/>
    <w:rsid w:val="00D77591"/>
    <w:rsid w:val="00D94F76"/>
    <w:rsid w:val="00E12CBA"/>
    <w:rsid w:val="00E432E2"/>
    <w:rsid w:val="00E53FE0"/>
    <w:rsid w:val="00E944DE"/>
    <w:rsid w:val="00E97E6F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07717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90</Words>
  <Characters>516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2004-08-11T19:40:00Z</dcterms:created>
  <dcterms:modified xsi:type="dcterms:W3CDTF">2004-08-11T19:40:00Z</dcterms:modified>
</cp:coreProperties>
</file>