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1BDB" w:rsidRDefault="00951BDB" w:rsidP="00A01D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47:02:02:02.  Prior request to communicate required.</w:t>
      </w:r>
      <w:r>
        <w:rPr>
          <w:rFonts w:ascii="Times New Roman" w:hAnsi="Times New Roman"/>
          <w:sz w:val="24"/>
        </w:rPr>
        <w:t xml:space="preserve"> Before filing a petition under this article, the petitioner must first have filed a written request with all of the parties and with the division, stating its desire to be recognized, to have a determination of a unit made, to have a representative chosen, or any combination of these. A request may be on forms approved by the division or by letter. Upon showing that the parties have in fact held discussions which have been open to all the parties and of which all the parties have been notified this section may be waived.</w:t>
      </w:r>
    </w:p>
    <w:p w:rsidR="00951BDB" w:rsidRDefault="00951BDB" w:rsidP="00A01D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51BDB" w:rsidRDefault="00951BDB" w:rsidP="00A01D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951BDB" w:rsidRDefault="00951BDB" w:rsidP="00A01D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951BDB" w:rsidRDefault="00951BDB" w:rsidP="00A01D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951BDB" w:rsidRDefault="00951BDB" w:rsidP="00A01D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51BDB" w:rsidSect="00951BD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52A29"/>
    <w:rsid w:val="00161917"/>
    <w:rsid w:val="00166DFE"/>
    <w:rsid w:val="0021363D"/>
    <w:rsid w:val="002223DF"/>
    <w:rsid w:val="00250ADD"/>
    <w:rsid w:val="00251B6F"/>
    <w:rsid w:val="0029344D"/>
    <w:rsid w:val="002B1A53"/>
    <w:rsid w:val="002B626E"/>
    <w:rsid w:val="002C74CD"/>
    <w:rsid w:val="00340F23"/>
    <w:rsid w:val="00362647"/>
    <w:rsid w:val="003908FC"/>
    <w:rsid w:val="003C0783"/>
    <w:rsid w:val="003E2483"/>
    <w:rsid w:val="003E3997"/>
    <w:rsid w:val="00411FFD"/>
    <w:rsid w:val="00447E59"/>
    <w:rsid w:val="0046067D"/>
    <w:rsid w:val="004E2C32"/>
    <w:rsid w:val="00562261"/>
    <w:rsid w:val="005660EA"/>
    <w:rsid w:val="00584838"/>
    <w:rsid w:val="00595E43"/>
    <w:rsid w:val="00604CCE"/>
    <w:rsid w:val="0067306A"/>
    <w:rsid w:val="006F473A"/>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14265"/>
    <w:rsid w:val="00951BDB"/>
    <w:rsid w:val="00973214"/>
    <w:rsid w:val="00A01D5E"/>
    <w:rsid w:val="00A04525"/>
    <w:rsid w:val="00A50166"/>
    <w:rsid w:val="00A544F7"/>
    <w:rsid w:val="00A663CC"/>
    <w:rsid w:val="00A87BF6"/>
    <w:rsid w:val="00AA356A"/>
    <w:rsid w:val="00AD18F6"/>
    <w:rsid w:val="00B610D9"/>
    <w:rsid w:val="00B971D1"/>
    <w:rsid w:val="00C00B44"/>
    <w:rsid w:val="00C23245"/>
    <w:rsid w:val="00C36CA2"/>
    <w:rsid w:val="00C41AFE"/>
    <w:rsid w:val="00C626B9"/>
    <w:rsid w:val="00CC7638"/>
    <w:rsid w:val="00CE017A"/>
    <w:rsid w:val="00D26D2C"/>
    <w:rsid w:val="00D60F9C"/>
    <w:rsid w:val="00D77591"/>
    <w:rsid w:val="00D94F76"/>
    <w:rsid w:val="00E12CBA"/>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1D5E"/>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108</Words>
  <Characters>622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2004-08-11T19:44:00Z</dcterms:created>
  <dcterms:modified xsi:type="dcterms:W3CDTF">2004-08-11T19:44:00Z</dcterms:modified>
</cp:coreProperties>
</file>