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904" w:rsidRDefault="00D91904" w:rsidP="00AA0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12:26:04</w:t>
        </w:r>
      </w:smartTag>
      <w:r>
        <w:rPr>
          <w:rFonts w:ascii="Times New Roman" w:hAnsi="Times New Roman"/>
          <w:b/>
          <w:sz w:val="24"/>
        </w:rPr>
        <w:t>:04.  Egg cleaning equipment.</w:t>
      </w:r>
      <w:r>
        <w:rPr>
          <w:rFonts w:ascii="Times New Roman" w:hAnsi="Times New Roman"/>
          <w:sz w:val="24"/>
        </w:rPr>
        <w:t xml:space="preserve"> Shell egg cleaning equipment shall be kept in good repair and shall be cleaned after each day's use or more frequently if necessary.</w:t>
      </w:r>
    </w:p>
    <w:p w:rsidR="00D91904" w:rsidRDefault="00D91904" w:rsidP="00AA0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91904" w:rsidRDefault="00D91904" w:rsidP="00AA0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7, effective </w:t>
      </w:r>
      <w:smartTag w:uri="urn:schemas-microsoft-com:office:smarttags" w:element="date">
        <w:smartTagPr>
          <w:attr w:name="Year" w:val="1975"/>
          <w:attr w:name="Day" w:val="4"/>
          <w:attr w:name="Month" w:val="8"/>
        </w:smartTagPr>
        <w:r>
          <w:rPr>
            <w:rFonts w:ascii="Times New Roman" w:hAnsi="Times New Roman"/>
            <w:sz w:val="24"/>
          </w:rPr>
          <w:t>August 4, 1975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D91904" w:rsidRDefault="00D91904" w:rsidP="00AA0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39-11-7.</w:t>
      </w:r>
    </w:p>
    <w:p w:rsidR="00D91904" w:rsidRDefault="00D91904" w:rsidP="00AA0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39-11-7.</w:t>
      </w:r>
    </w:p>
    <w:p w:rsidR="00D91904" w:rsidRDefault="00D91904" w:rsidP="00AA0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91904" w:rsidSect="00D9190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67DF8"/>
    <w:rsid w:val="00930C91"/>
    <w:rsid w:val="00A37C8E"/>
    <w:rsid w:val="00AA0C1D"/>
    <w:rsid w:val="00BD2CC9"/>
    <w:rsid w:val="00D91904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0C1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2004-06-03T20:27:00Z</dcterms:created>
  <dcterms:modified xsi:type="dcterms:W3CDTF">2004-06-03T20:27:00Z</dcterms:modified>
</cp:coreProperties>
</file>