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47:02:04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GRIEVANCE PROCEDURES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 form of grievance procedure.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Chief administrator.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Governing board.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limits.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47:02:04:06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Representation.</w:t>
      </w: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22008" w:rsidRDefault="00C22008" w:rsidP="00392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22008" w:rsidSect="00C2200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9226A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2008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26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36</Words>
  <Characters>208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47:02:04</dc:title>
  <dc:subject/>
  <dc:creator>lrpr15454</dc:creator>
  <cp:keywords/>
  <dc:description/>
  <cp:lastModifiedBy>lrpr15454</cp:lastModifiedBy>
  <cp:revision>1</cp:revision>
  <dcterms:created xsi:type="dcterms:W3CDTF">2004-08-11T19:54:00Z</dcterms:created>
  <dcterms:modified xsi:type="dcterms:W3CDTF">2004-08-11T19:55:00Z</dcterms:modified>
</cp:coreProperties>
</file>