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2CD6" w:rsidRDefault="00702CD6" w:rsidP="00F1518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1"/>
          <w:attr w:name="Hour" w:val="15"/>
        </w:smartTagPr>
        <w:r>
          <w:rPr>
            <w:rFonts w:ascii="Times New Roman" w:hAnsi="Times New Roman"/>
            <w:b/>
            <w:sz w:val="24"/>
          </w:rPr>
          <w:t>03:01</w:t>
        </w:r>
      </w:smartTag>
      <w:r>
        <w:rPr>
          <w:rFonts w:ascii="Times New Roman" w:hAnsi="Times New Roman"/>
          <w:b/>
          <w:sz w:val="24"/>
        </w:rPr>
        <w:t>:16.  Sanctions.</w:t>
      </w:r>
      <w:r>
        <w:rPr>
          <w:rFonts w:ascii="Times New Roman" w:hAnsi="Times New Roman"/>
          <w:sz w:val="24"/>
        </w:rPr>
        <w:t xml:space="preserve"> If a party or the party's attorney fails to obey a scheduling or prehearing order, if no appearance is made on behalf of the party at a scheduling or prehearing conference, or if a party or the party's attorney fails to participate in good faith, the Division of Labor and Management, upon motion or its own initiative, may make such orders with regard thereto that it considers just.</w:t>
      </w:r>
    </w:p>
    <w:p w:rsidR="00702CD6" w:rsidRDefault="00702CD6" w:rsidP="00F1518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02CD6" w:rsidRDefault="00702CD6" w:rsidP="00F1518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 effective </w:t>
      </w:r>
      <w:smartTag w:uri="urn:schemas-microsoft-com:office:smarttags" w:element="date">
        <w:smartTagPr>
          <w:attr w:name="Year" w:val="1992"/>
          <w:attr w:name="Day" w:val="29"/>
          <w:attr w:name="Month" w:val="7"/>
        </w:smartTagPr>
        <w:r>
          <w:rPr>
            <w:rFonts w:ascii="Times New Roman" w:hAnsi="Times New Roman"/>
            <w:sz w:val="24"/>
          </w:rPr>
          <w:t>July 29, 1992</w:t>
        </w:r>
      </w:smartTag>
      <w:r>
        <w:rPr>
          <w:rFonts w:ascii="Times New Roman" w:hAnsi="Times New Roman"/>
          <w:sz w:val="24"/>
        </w:rPr>
        <w:t>.</w:t>
      </w:r>
    </w:p>
    <w:p w:rsidR="00702CD6" w:rsidRDefault="00702CD6" w:rsidP="00F1518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62-2-5.</w:t>
      </w:r>
    </w:p>
    <w:p w:rsidR="00702CD6" w:rsidRDefault="00702CD6" w:rsidP="00F1518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62-7-12.</w:t>
      </w:r>
    </w:p>
    <w:p w:rsidR="00702CD6" w:rsidRDefault="00702CD6" w:rsidP="00F1518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02CD6" w:rsidSect="00702CD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2CD6"/>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15183"/>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5183"/>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77</Words>
  <Characters>445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2004-08-11T20:12:00Z</dcterms:created>
  <dcterms:modified xsi:type="dcterms:W3CDTF">2004-08-11T20:12:00Z</dcterms:modified>
</cp:coreProperties>
</file>