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5430" w:rsidRDefault="00155430" w:rsidP="009E63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26"/>
          <w:attr w:name="Hour" w:val="12"/>
        </w:smartTagPr>
        <w:r>
          <w:rPr>
            <w:rFonts w:ascii="Times New Roman" w:hAnsi="Times New Roman"/>
            <w:b/>
            <w:sz w:val="24"/>
          </w:rPr>
          <w:t>12:26:06</w:t>
        </w:r>
      </w:smartTag>
      <w:r>
        <w:rPr>
          <w:rFonts w:ascii="Times New Roman" w:hAnsi="Times New Roman"/>
          <w:b/>
          <w:sz w:val="24"/>
        </w:rPr>
        <w:t>:02.  Egg packing materials requirements.</w:t>
      </w:r>
      <w:r>
        <w:rPr>
          <w:rFonts w:ascii="Times New Roman" w:hAnsi="Times New Roman"/>
          <w:sz w:val="24"/>
        </w:rPr>
        <w:t xml:space="preserve"> All egg cases shall be clean and well constructed. Only clean, sound, dry flats and fillers and new cartons may be used. All eggs cases for institutional consumers shall have top flats and adequate lids.</w:t>
      </w:r>
    </w:p>
    <w:p w:rsidR="00155430" w:rsidRDefault="00155430" w:rsidP="009E63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55430" w:rsidRDefault="00155430" w:rsidP="009E63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17 SDR 122, effective </w:t>
      </w:r>
      <w:smartTag w:uri="urn:schemas-microsoft-com:office:smarttags" w:element="date">
        <w:smartTagPr>
          <w:attr w:name="Year" w:val="1991"/>
          <w:attr w:name="Day" w:val="24"/>
          <w:attr w:name="Month" w:val="2"/>
        </w:smartTagPr>
        <w:r>
          <w:rPr>
            <w:rFonts w:ascii="Times New Roman" w:hAnsi="Times New Roman"/>
            <w:sz w:val="24"/>
          </w:rPr>
          <w:t>February 24, 1991</w:t>
        </w:r>
      </w:smartTag>
      <w:r>
        <w:rPr>
          <w:rFonts w:ascii="Times New Roman" w:hAnsi="Times New Roman"/>
          <w:sz w:val="24"/>
        </w:rPr>
        <w:t>.</w:t>
      </w:r>
    </w:p>
    <w:p w:rsidR="00155430" w:rsidRDefault="00155430" w:rsidP="009E63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39-11-7.</w:t>
      </w:r>
    </w:p>
    <w:p w:rsidR="00155430" w:rsidRDefault="00155430" w:rsidP="009E63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39-11-7.</w:t>
      </w:r>
    </w:p>
    <w:p w:rsidR="00155430" w:rsidRDefault="00155430" w:rsidP="009E63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55430" w:rsidSect="00155430">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55430"/>
    <w:rsid w:val="001759A3"/>
    <w:rsid w:val="00213F8B"/>
    <w:rsid w:val="002331DF"/>
    <w:rsid w:val="005016CD"/>
    <w:rsid w:val="00667DF8"/>
    <w:rsid w:val="00930C91"/>
    <w:rsid w:val="009E6367"/>
    <w:rsid w:val="00A37C8E"/>
    <w:rsid w:val="00BD2CC9"/>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E6367"/>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65</Words>
  <Characters>377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2004-06-03T20:30:00Z</dcterms:created>
  <dcterms:modified xsi:type="dcterms:W3CDTF">2004-06-03T20:30:00Z</dcterms:modified>
</cp:coreProperties>
</file>